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02" w:rsidRPr="00AD4002" w:rsidRDefault="00CD55AD" w:rsidP="00AD4002">
      <w:r w:rsidRPr="00CD55A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BBCE60" wp14:editId="09861098">
                <wp:simplePos x="0" y="0"/>
                <wp:positionH relativeFrom="margin">
                  <wp:posOffset>-319177</wp:posOffset>
                </wp:positionH>
                <wp:positionV relativeFrom="paragraph">
                  <wp:posOffset>409467</wp:posOffset>
                </wp:positionV>
                <wp:extent cx="10403205" cy="5320341"/>
                <wp:effectExtent l="0" t="0" r="17145" b="0"/>
                <wp:wrapNone/>
                <wp:docPr id="2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3205" cy="5320341"/>
                          <a:chOff x="0" y="-183170"/>
                          <a:chExt cx="12030308" cy="6547215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568778" y="3409554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00000" w:rsidRDefault="00554A34"/>
                          </w:txbxContent>
                        </wps:txbx>
                        <wps:bodyPr rtlCol="0" anchor="ctr"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8778" y="314258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36433" y="3409554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00000" w:rsidRDefault="00554A34"/>
                          </w:txbxContent>
                        </wps:txbx>
                        <wps:bodyPr rtlCol="0" anchor="ctr"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36433" y="314258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404239" y="3409554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theme="minorBidi"/>
                                  <w:b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theme="minorBidi"/>
                                  <w:b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CD55AD" w:rsidRP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theme="minorBidi"/>
                                  <w:b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proofErr w:type="gramStart"/>
                              <w:r w:rsidRPr="00CD55AD">
                                <w:rPr>
                                  <w:rFonts w:ascii="Century Gothic" w:hAnsi="Century Gothic" w:cstheme="minorBidi"/>
                                  <w:b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me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need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a shirt!]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404239" y="314258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00000" w:rsidRDefault="00554A34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49" r="20659"/>
                          <a:stretch/>
                        </pic:blipFill>
                        <pic:spPr>
                          <a:xfrm>
                            <a:off x="4643056" y="780206"/>
                            <a:ext cx="1618826" cy="2282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04" t="4880" r="41207" b="33972"/>
                          <a:stretch/>
                        </pic:blipFill>
                        <pic:spPr>
                          <a:xfrm>
                            <a:off x="10191038" y="1141321"/>
                            <a:ext cx="1839270" cy="2009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20"/>
                        <wps:cNvSpPr txBox="1"/>
                        <wps:spPr>
                          <a:xfrm>
                            <a:off x="1895446" y="1058859"/>
                            <a:ext cx="2420248" cy="18951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me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buy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some shoes]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TextBox 21"/>
                        <wps:cNvSpPr txBox="1"/>
                        <wps:spPr>
                          <a:xfrm>
                            <a:off x="8268752" y="1079519"/>
                            <a:ext cx="2454276" cy="20145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  <w:t>brother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uses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a pen]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" name="TextBox 22"/>
                        <wps:cNvSpPr txBox="1"/>
                        <wps:spPr>
                          <a:xfrm>
                            <a:off x="5409158" y="1103525"/>
                            <a:ext cx="2974341" cy="1722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  <w:t>brother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listens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to music]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3" t="5131" r="39972"/>
                          <a:stretch/>
                        </pic:blipFill>
                        <pic:spPr>
                          <a:xfrm>
                            <a:off x="642954" y="3817819"/>
                            <a:ext cx="1082471" cy="201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24"/>
                        <wps:cNvSpPr txBox="1"/>
                        <wps:spPr>
                          <a:xfrm>
                            <a:off x="1441189" y="4432648"/>
                            <a:ext cx="2925445" cy="1931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me</w:t>
                              </w:r>
                              <w:proofErr w:type="gramEnd"/>
                            </w:p>
                            <w:p w:rsidR="00CD55AD" w:rsidRP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D55AD"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2"/>
                                  <w:szCs w:val="56"/>
                                </w:rPr>
                                <w:t>[</w:t>
                              </w:r>
                              <w:proofErr w:type="gramStart"/>
                              <w:r w:rsidRPr="00CD55AD"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2"/>
                                  <w:szCs w:val="56"/>
                                </w:rPr>
                                <w:t>dance</w:t>
                              </w:r>
                              <w:proofErr w:type="gramEnd"/>
                              <w:r w:rsidRPr="00CD55AD"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2"/>
                                  <w:szCs w:val="56"/>
                                </w:rPr>
                                <w:t xml:space="preserve"> in the north]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6" t="8978" r="38239"/>
                          <a:stretch/>
                        </pic:blipFill>
                        <pic:spPr>
                          <a:xfrm>
                            <a:off x="4628531" y="3478945"/>
                            <a:ext cx="1421335" cy="2696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26"/>
                        <wps:cNvSpPr txBox="1"/>
                        <wps:spPr>
                          <a:xfrm>
                            <a:off x="5582075" y="3646966"/>
                            <a:ext cx="2772909" cy="2191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  <w:t>brother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carries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some bags]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http://www.clker.com/cliparts/5/k/H/i/t/R/folded-pink-shi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376" y="3647051"/>
                            <a:ext cx="1191794" cy="1453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Box 1"/>
                        <wps:cNvSpPr txBox="1"/>
                        <wps:spPr>
                          <a:xfrm>
                            <a:off x="0" y="-183170"/>
                            <a:ext cx="1930383" cy="5524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>Student 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642955" y="370576"/>
                            <a:ext cx="1874669" cy="2723476"/>
                            <a:chOff x="642955" y="370576"/>
                            <a:chExt cx="1874669" cy="2723476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clrChange>
                                <a:clrFrom>
                                  <a:srgbClr val="FCFAFB"/>
                                </a:clrFrom>
                                <a:clrTo>
                                  <a:srgbClr val="FCFA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915" t="3344" r="33699"/>
                            <a:stretch/>
                          </pic:blipFill>
                          <pic:spPr>
                            <a:xfrm>
                              <a:off x="642955" y="370576"/>
                              <a:ext cx="1672362" cy="272347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 descr="http://www.clker.com/cliparts/3/2/0/4/1194986437730711718tennis_shoe_jarno_vasama_.svg.med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171" t="32887"/>
                            <a:stretch/>
                          </pic:blipFill>
                          <pic:spPr bwMode="auto">
                            <a:xfrm>
                              <a:off x="972433" y="1822906"/>
                              <a:ext cx="1545190" cy="8318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 descr="http://www.clker.com/cliparts/3/2/0/4/1194986437730711718tennis_shoe_jarno_vasama_.svg.med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171" t="32887"/>
                            <a:stretch/>
                          </pic:blipFill>
                          <pic:spPr bwMode="auto">
                            <a:xfrm>
                              <a:off x="972434" y="2177409"/>
                              <a:ext cx="1545190" cy="8318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BCE60" id="Group 3" o:spid="_x0000_s1026" style="position:absolute;margin-left:-25.15pt;margin-top:32.25pt;width:819.15pt;height:418.9pt;z-index:251659264;mso-position-horizontal-relative:margin;mso-width-relative:margin;mso-height-relative:margin" coordorigin=",-1831" coordsize="120303,65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AoAAAAAAAAAIQDHP70j/pAA&#10;AP6QAAAVAAAAZHJzL21lZGlhL2ltYWdlMy5qcGVn/9j/4AAQSkZJRgABAQEA3ADcAAD/2wBDAAIB&#10;AQEBAQIBAQECAgICAgQDAgICAgUEBAMEBgUGBgYFBgYGBwkIBgcJBwYGCAsICQoKCgoKBggLDAsK&#10;DAkKCgr/2wBDAQICAgICAgUDAwUKBwYHCgoKCgoKCgoKCgoKCgoKCgoKCgoKCgoKCgoKCgoKCgoK&#10;CgoKCgoKCgoKCgoKCgoKCgr/wAARCAGeAx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yiiig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">
                <v:rect id="Rectangle 28" o:spid="_x0000_s1027" style="position:absolute;left:5687;top:34095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" fillcolor="window" strokecolor="#41719c" strokeweight="3pt">
                  <v:textbox>
                    <w:txbxContent/>
                  </v:textbox>
                </v:rect>
                <v:rect id="Rectangle 29" o:spid="_x0000_s1028" style="position:absolute;left:5687;top:3142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" fillcolor="window" strokecolor="#41719c" strokeweight="3pt"/>
                <v:rect id="Rectangle 30" o:spid="_x0000_s1029" style="position:absolute;left:45364;top:34095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" fillcolor="window" strokecolor="#41719c" strokeweight="3pt">
                  <v:textbox>
                    <w:txbxContent/>
                  </v:textbox>
                </v:rect>
                <v:rect id="Rectangle 31" o:spid="_x0000_s1030" style="position:absolute;left:45364;top:3142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" fillcolor="window" strokecolor="#41719c" strokeweight="3pt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32" o:spid="_x0000_s1031" style="position:absolute;left:84042;top:34095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" fillcolor="window" strokecolor="#41719c" strokeweight="3pt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theme="minorBidi"/>
                            <w:b/>
                            <w:color w:val="002060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theme="minorBidi"/>
                            <w:b/>
                            <w:color w:val="002060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CD55AD" w:rsidRP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theme="minorBidi"/>
                            <w:b/>
                            <w:color w:val="002060"/>
                            <w:kern w:val="24"/>
                            <w:sz w:val="56"/>
                            <w:szCs w:val="56"/>
                          </w:rPr>
                        </w:pPr>
                        <w:proofErr w:type="gramStart"/>
                        <w:r w:rsidRPr="00CD55AD">
                          <w:rPr>
                            <w:rFonts w:ascii="Century Gothic" w:hAnsi="Century Gothic" w:cstheme="minorBidi"/>
                            <w:b/>
                            <w:color w:val="002060"/>
                            <w:kern w:val="24"/>
                            <w:sz w:val="56"/>
                            <w:szCs w:val="56"/>
                          </w:rPr>
                          <w:t>me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need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a shirt!]</w:t>
                        </w:r>
                      </w:p>
                    </w:txbxContent>
                  </v:textbox>
                </v:rect>
                <v:rect id="Rectangle 33" o:spid="_x0000_s1032" style="position:absolute;left:84042;top:3142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" fillcolor="window" strokecolor="#41719c" strokeweight="3pt">
                  <v:textbox>
                    <w:txbxContent/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3" type="#_x0000_t75" style="position:absolute;left:46430;top:7802;width:16188;height:2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">
                  <v:imagedata r:id="rId15" o:title="" cropleft="25853f" cropright="13539f" chromakey="#fbfbfb"/>
                  <v:path arrowok="t"/>
                </v:shape>
                <v:shape id="Picture 35" o:spid="_x0000_s1034" type="#_x0000_t75" style="position:absolute;left:101910;top:11413;width:18393;height:2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">
                  <v:imagedata r:id="rId16" o:title="" croptop="3198f" cropbottom="22264f" cropleft="17894f" cropright="27005f" chromakey="#fbfbfb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35" type="#_x0000_t202" style="position:absolute;left:18954;top:10588;width:24202;height:18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</w:rPr>
                          <w:t>me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buy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some shoes]</w:t>
                        </w:r>
                      </w:p>
                    </w:txbxContent>
                  </v:textbox>
                </v:shape>
                <v:shape id="TextBox 21" o:spid="_x0000_s1036" type="#_x0000_t202" style="position:absolute;left:82687;top:10795;width:24543;height:20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  <w:t>brother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uses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a pen]</w:t>
                        </w:r>
                      </w:p>
                    </w:txbxContent>
                  </v:textbox>
                </v:shape>
                <v:shape id="TextBox 22" o:spid="_x0000_s1037" type="#_x0000_t202" style="position:absolute;left:54091;top:11035;width:29743;height:17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  <w:t>brother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listens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to music]</w:t>
                        </w:r>
                      </w:p>
                    </w:txbxContent>
                  </v:textbox>
                </v:shape>
                <v:shape id="Picture 39" o:spid="_x0000_s1038" type="#_x0000_t75" style="position:absolute;left:6429;top:38178;width:10825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">
                  <v:imagedata r:id="rId17" o:title="" croptop="3363f" cropleft="20521f" cropright="26196f"/>
                  <v:path arrowok="t"/>
                </v:shape>
                <v:shape id="TextBox 24" o:spid="_x0000_s1039" type="#_x0000_t202" style="position:absolute;left:14411;top:44326;width:29255;height:19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</w:rPr>
                          <w:t>me</w:t>
                        </w:r>
                        <w:proofErr w:type="gramEnd"/>
                      </w:p>
                      <w:p w:rsidR="00CD55AD" w:rsidRP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D55AD"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2"/>
                            <w:szCs w:val="56"/>
                          </w:rPr>
                          <w:t>[</w:t>
                        </w:r>
                        <w:proofErr w:type="gramStart"/>
                        <w:r w:rsidRPr="00CD55AD"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2"/>
                            <w:szCs w:val="56"/>
                          </w:rPr>
                          <w:t>dance</w:t>
                        </w:r>
                        <w:proofErr w:type="gramEnd"/>
                        <w:r w:rsidRPr="00CD55AD"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2"/>
                            <w:szCs w:val="56"/>
                          </w:rPr>
                          <w:t xml:space="preserve"> in the north]</w:t>
                        </w:r>
                      </w:p>
                    </w:txbxContent>
                  </v:textbox>
                </v:shape>
                <v:shape id="Picture 41" o:spid="_x0000_s1040" type="#_x0000_t75" style="position:absolute;left:46285;top:34789;width:14213;height:2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">
                  <v:imagedata r:id="rId18" o:title="" croptop="5884f" cropleft="22791f" cropright="25060f"/>
                  <v:path arrowok="t"/>
                </v:shape>
                <v:shape id="TextBox 26" o:spid="_x0000_s1041" type="#_x0000_t202" style="position:absolute;left:55820;top:36469;width:27729;height:2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  <w:t>brother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carries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some bags]</w:t>
                        </w:r>
                      </w:p>
                    </w:txbxContent>
                  </v:textbox>
                </v:shape>
                <v:shape id="Picture 43" o:spid="_x0000_s1042" type="#_x0000_t75" alt="http://www.clker.com/cliparts/5/k/H/i/t/R/folded-pink-shirt-md.png" style="position:absolute;left:96213;top:36470;width:11918;height:1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">
                  <v:imagedata r:id="rId19" o:title="folded-pink-shirt-md"/>
                </v:shape>
                <v:shape id="TextBox 1" o:spid="_x0000_s1043" type="#_x0000_t202" style="position:absolute;top:-1831;width:19303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</w:rPr>
                          <w:t>Student A</w:t>
                        </w:r>
                      </w:p>
                    </w:txbxContent>
                  </v:textbox>
                </v:shape>
                <v:group id="Group 45" o:spid="_x0000_s1044" style="position:absolute;left:6429;top:3705;width:18747;height:27235" coordorigin="6429,3705" coordsize="18746,2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46" o:spid="_x0000_s1045" type="#_x0000_t75" style="position:absolute;left:6429;top:3705;width:16724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">
                    <v:imagedata r:id="rId20" o:title="" croptop="2192f" cropleft="21571f" cropright="22085f" chromakey="#fcfafb"/>
                    <v:path arrowok="t"/>
                  </v:shape>
                  <v:shape id="Picture 47" o:spid="_x0000_s1046" type="#_x0000_t75" alt="http://www.clker.com/cliparts/3/2/0/4/1194986437730711718tennis_shoe_jarno_vasama_.svg.med.png" style="position:absolute;left:9724;top:18229;width:15452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">
                    <v:imagedata r:id="rId21" o:title="1194986437730711718tennis_shoe_jarno_vasama_.svg.med" croptop="21553f" cropleft="23050f"/>
                  </v:shape>
                  <v:shape id="Picture 48" o:spid="_x0000_s1047" type="#_x0000_t75" alt="http://www.clker.com/cliparts/3/2/0/4/1194986437730711718tennis_shoe_jarno_vasama_.svg.med.png" style="position:absolute;left:9724;top:21774;width:15452;height: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">
                    <v:imagedata r:id="rId21" o:title="1194986437730711718tennis_shoe_jarno_vasama_.svg.med" croptop="21553f" cropleft="23050f"/>
                  </v:shape>
                </v:group>
                <w10:wrap anchorx="margin"/>
              </v:group>
            </w:pict>
          </mc:Fallback>
        </mc:AlternateContent>
      </w:r>
    </w:p>
    <w:p w:rsidR="009A30EC" w:rsidRDefault="009A30EC" w:rsidP="009A30EC">
      <w:pPr>
        <w:tabs>
          <w:tab w:val="left" w:pos="1215"/>
        </w:tabs>
      </w:pPr>
    </w:p>
    <w:p w:rsidR="009A30EC" w:rsidRPr="009A30EC" w:rsidRDefault="009A30EC" w:rsidP="009A30EC"/>
    <w:p w:rsidR="009A30EC" w:rsidRPr="009A30EC" w:rsidRDefault="009A30EC" w:rsidP="009A30EC"/>
    <w:p w:rsidR="009A30EC" w:rsidRPr="009A30EC" w:rsidRDefault="009A30EC" w:rsidP="009A30EC"/>
    <w:p w:rsidR="009A30EC" w:rsidRDefault="009A30EC" w:rsidP="009A30EC">
      <w:pPr>
        <w:tabs>
          <w:tab w:val="left" w:pos="8292"/>
        </w:tabs>
      </w:pPr>
      <w:r>
        <w:tab/>
      </w:r>
    </w:p>
    <w:p w:rsidR="009A30EC" w:rsidRPr="009A30EC" w:rsidRDefault="009A30EC" w:rsidP="009A30EC">
      <w:pPr>
        <w:tabs>
          <w:tab w:val="left" w:pos="8292"/>
        </w:tabs>
      </w:pPr>
    </w:p>
    <w:p w:rsidR="009A30EC" w:rsidRPr="009A30EC" w:rsidRDefault="009A30EC" w:rsidP="009A30EC"/>
    <w:p w:rsidR="009A30EC" w:rsidRPr="009A30EC" w:rsidRDefault="009A30EC" w:rsidP="009A30EC"/>
    <w:p w:rsidR="009A30EC" w:rsidRPr="009A30EC" w:rsidRDefault="009A30EC" w:rsidP="009A30EC"/>
    <w:p w:rsidR="00CD55AD" w:rsidRDefault="00CD55AD" w:rsidP="009A30EC"/>
    <w:p w:rsidR="00CD55AD" w:rsidRPr="00CD55AD" w:rsidRDefault="00CD55AD" w:rsidP="00CD55AD"/>
    <w:p w:rsidR="00CD55AD" w:rsidRPr="00CD55AD" w:rsidRDefault="00CD55AD" w:rsidP="00CD55AD"/>
    <w:p w:rsidR="00CD55AD" w:rsidRPr="00CD55AD" w:rsidRDefault="00CD55AD" w:rsidP="00CD55AD"/>
    <w:p w:rsidR="00CD55AD" w:rsidRPr="00CD55AD" w:rsidRDefault="00CD55AD" w:rsidP="00CD55AD"/>
    <w:p w:rsidR="00CD55AD" w:rsidRPr="00CD55AD" w:rsidRDefault="00CD55AD" w:rsidP="00CD55AD"/>
    <w:p w:rsidR="00CD55AD" w:rsidRDefault="00CD55AD" w:rsidP="00CD55AD"/>
    <w:p w:rsidR="009A30EC" w:rsidRDefault="00CD55AD" w:rsidP="00CD55AD">
      <w:pPr>
        <w:tabs>
          <w:tab w:val="left" w:pos="3382"/>
        </w:tabs>
      </w:pPr>
      <w:r>
        <w:tab/>
      </w:r>
    </w:p>
    <w:p w:rsidR="00CD55AD" w:rsidRDefault="00CD55AD" w:rsidP="00CD55AD">
      <w:pPr>
        <w:tabs>
          <w:tab w:val="left" w:pos="3382"/>
        </w:tabs>
      </w:pPr>
    </w:p>
    <w:p w:rsidR="00CD55AD" w:rsidRPr="00CD55AD" w:rsidRDefault="00CD55AD" w:rsidP="00CD55AD">
      <w:pPr>
        <w:tabs>
          <w:tab w:val="left" w:pos="3382"/>
        </w:tabs>
      </w:pPr>
      <w:bookmarkStart w:id="0" w:name="_GoBack"/>
      <w:bookmarkEnd w:id="0"/>
      <w:r w:rsidRPr="00CD55AD"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2D79C0" wp14:editId="1800C6B4">
                <wp:simplePos x="0" y="0"/>
                <wp:positionH relativeFrom="margin">
                  <wp:align>left</wp:align>
                </wp:positionH>
                <wp:positionV relativeFrom="paragraph">
                  <wp:posOffset>395188</wp:posOffset>
                </wp:positionV>
                <wp:extent cx="9932276" cy="6039676"/>
                <wp:effectExtent l="0" t="0" r="0" b="0"/>
                <wp:wrapNone/>
                <wp:docPr id="4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2276" cy="6039676"/>
                          <a:chOff x="0" y="-312187"/>
                          <a:chExt cx="12076812" cy="6646229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568778" y="3409554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000" w:rsidRDefault="00554A34"/>
                          </w:txbxContent>
                        </wps:txbx>
                        <wps:bodyPr rtlCol="0" anchor="ctr"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68778" y="314258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36486" y="3409534"/>
                            <a:ext cx="3626069" cy="2836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000" w:rsidRDefault="00554A34"/>
                          </w:txbxContent>
                        </wps:txbx>
                        <wps:bodyPr rtlCol="0" anchor="ctr"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536433" y="314258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404239" y="3409554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</w:pPr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  <w:t>sister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needs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a shirt!]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404239" y="314258"/>
                            <a:ext cx="3626069" cy="2836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000" w:rsidRDefault="00554A34"/>
                          </w:txbxContent>
                        </wps:txbx>
                        <wps:bodyPr rtlCol="0" anchor="ctr"/>
                      </wps:wsp>
                      <wps:wsp>
                        <wps:cNvPr id="56" name="TextBox 20"/>
                        <wps:cNvSpPr txBox="1"/>
                        <wps:spPr>
                          <a:xfrm>
                            <a:off x="2081936" y="961336"/>
                            <a:ext cx="2291715" cy="17874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  <w:t>sister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buys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glasses]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TextBox 21"/>
                        <wps:cNvSpPr txBox="1"/>
                        <wps:spPr>
                          <a:xfrm>
                            <a:off x="9310117" y="1038375"/>
                            <a:ext cx="2766695" cy="1895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me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use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a phone]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8" name="TextBox 22"/>
                        <wps:cNvSpPr txBox="1"/>
                        <wps:spPr>
                          <a:xfrm>
                            <a:off x="5404826" y="1089202"/>
                            <a:ext cx="3164207" cy="19223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me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listen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to music]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TextBox 24"/>
                        <wps:cNvSpPr txBox="1"/>
                        <wps:spPr>
                          <a:xfrm>
                            <a:off x="1611069" y="4031096"/>
                            <a:ext cx="2614930" cy="19188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56"/>
                                  <w:szCs w:val="56"/>
                                </w:rPr>
                                <w:t>sister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dances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in the south]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" name="TextBox 26"/>
                        <wps:cNvSpPr txBox="1"/>
                        <wps:spPr>
                          <a:xfrm>
                            <a:off x="5145463" y="4074426"/>
                            <a:ext cx="3104519" cy="2259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me</w:t>
                              </w:r>
                              <w:proofErr w:type="gramEnd"/>
                            </w:p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[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>carry</w:t>
                              </w:r>
                              <w:proofErr w:type="gramEnd"/>
                              <w:r>
                                <w:rPr>
                                  <w:rFonts w:ascii="Century Gothic" w:hAnsi="Century Gothic" w:cstheme="minorBidi"/>
                                  <w:color w:val="002060"/>
                                  <w:kern w:val="24"/>
                                  <w:sz w:val="56"/>
                                  <w:szCs w:val="56"/>
                                </w:rPr>
                                <w:t xml:space="preserve"> some plants]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http://www.clker.com/cliparts/5/k/H/i/t/R/folded-pink-shir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376" y="3647051"/>
                            <a:ext cx="1191794" cy="1453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TextBox 1"/>
                        <wps:cNvSpPr txBox="1"/>
                        <wps:spPr>
                          <a:xfrm>
                            <a:off x="0" y="-312187"/>
                            <a:ext cx="2027160" cy="6815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55AD" w:rsidRDefault="00CD55AD" w:rsidP="00CD55A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entury Gothic" w:hAnsi="Century Gothic" w:cstheme="minorBidi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>Student 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5" r="33466"/>
                          <a:stretch/>
                        </pic:blipFill>
                        <pic:spPr>
                          <a:xfrm>
                            <a:off x="854384" y="444962"/>
                            <a:ext cx="1414320" cy="24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http://www.clker.com/cliparts/b/9/3/0/1195425920145591398johnny_automatic_crystal_goblet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507" y="1985732"/>
                            <a:ext cx="426289" cy="861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http://www.clker.com/cliparts/b/9/3/0/1195425920145591398johnny_automatic_crystal_goblet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008" y="2039200"/>
                            <a:ext cx="421244" cy="851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60" r="28471"/>
                          <a:stretch/>
                        </pic:blipFill>
                        <pic:spPr>
                          <a:xfrm>
                            <a:off x="4637970" y="444962"/>
                            <a:ext cx="1448619" cy="2597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5" b="3669"/>
                          <a:stretch/>
                        </pic:blipFill>
                        <pic:spPr>
                          <a:xfrm>
                            <a:off x="8446684" y="429572"/>
                            <a:ext cx="1150481" cy="262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72" r="39774"/>
                          <a:stretch/>
                        </pic:blipFill>
                        <pic:spPr>
                          <a:xfrm>
                            <a:off x="600166" y="3934310"/>
                            <a:ext cx="1242673" cy="2229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 descr="http://www.clker.com/cliparts/p/y/U/Y/S/b/plantas-m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84" t="31705" r="41116"/>
                          <a:stretch/>
                        </pic:blipFill>
                        <pic:spPr bwMode="auto">
                          <a:xfrm>
                            <a:off x="4468021" y="4481827"/>
                            <a:ext cx="1053211" cy="1529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 descr="http://www.clker.com/cliparts/p/y/U/Y/S/b/plantas-m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84" t="31705" r="41116"/>
                          <a:stretch/>
                        </pic:blipFill>
                        <pic:spPr bwMode="auto">
                          <a:xfrm>
                            <a:off x="4577546" y="3430123"/>
                            <a:ext cx="873769" cy="1269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D79C0" id="Group 4" o:spid="_x0000_s1048" style="position:absolute;margin-left:0;margin-top:31.1pt;width:782.05pt;height:475.55pt;z-index:251661312;mso-position-horizontal:left;mso-position-horizontal-relative:margin;mso-width-relative:margin;mso-height-relative:margin" coordorigin=",-3121" coordsize="120768,6646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">
                <v:rect id="Rectangle 50" o:spid="_x0000_s1049" style="position:absolute;left:5687;top:34095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" fillcolor="white [3212]" strokecolor="#1f4d78 [1604]" strokeweight="3pt">
                  <v:textbox>
                    <w:txbxContent>
                      <w:p w:rsidR="00000000" w:rsidRDefault="00554A34"/>
                    </w:txbxContent>
                  </v:textbox>
                </v:rect>
                <v:rect id="Rectangle 51" o:spid="_x0000_s1050" style="position:absolute;left:5687;top:3142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" fillcolor="white [3212]" strokecolor="#1f4d78 [1604]" strokeweight="3pt"/>
                <v:rect id="Rectangle 52" o:spid="_x0000_s1051" style="position:absolute;left:45364;top:34095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" fillcolor="white [3212]" strokecolor="#1f4d78 [1604]" strokeweight="3pt">
                  <v:textbox>
                    <w:txbxContent>
                      <w:p w:rsidR="00000000" w:rsidRDefault="00554A34"/>
                    </w:txbxContent>
                  </v:textbox>
                </v:rect>
                <v:rect id="Rectangle 53" o:spid="_x0000_s1052" style="position:absolute;left:45364;top:3142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" fillcolor="white [3212]" strokecolor="#1f4d78 [1604]" strokeweight="3pt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54" o:spid="_x0000_s1053" style="position:absolute;left:84042;top:34095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" fillcolor="white [3212]" strokecolor="#1f4d78 [1604]" strokeweight="3pt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</w:pPr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  <w:t>sister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needs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a shirt!]</w:t>
                        </w:r>
                      </w:p>
                    </w:txbxContent>
                  </v:textbox>
                </v:rect>
                <v:rect id="Rectangle 55" o:spid="_x0000_s1054" style="position:absolute;left:84042;top:3142;width:36261;height:28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" fillcolor="white [3212]" strokecolor="#1f4d78 [1604]" strokeweight="3pt">
                  <v:textbox>
                    <w:txbxContent>
                      <w:p w:rsidR="00000000" w:rsidRDefault="00554A34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55" type="#_x0000_t202" style="position:absolute;left:20819;top:9613;width:22917;height:1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  <w:t>sister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buys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glasses]</w:t>
                        </w:r>
                      </w:p>
                    </w:txbxContent>
                  </v:textbox>
                </v:shape>
                <v:shape id="TextBox 21" o:spid="_x0000_s1056" type="#_x0000_t202" style="position:absolute;left:93101;top:10383;width:27667;height:18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</w:rPr>
                          <w:t>me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use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a phone]</w:t>
                        </w:r>
                      </w:p>
                    </w:txbxContent>
                  </v:textbox>
                </v:shape>
                <v:shape id="TextBox 22" o:spid="_x0000_s1057" type="#_x0000_t202" style="position:absolute;left:54048;top:10892;width:31642;height:19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</w:rPr>
                          <w:t>me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listen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to music]</w:t>
                        </w:r>
                      </w:p>
                    </w:txbxContent>
                  </v:textbox>
                </v:shape>
                <v:shape id="TextBox 24" o:spid="_x0000_s1058" type="#_x0000_t202" style="position:absolute;left:16110;top:40310;width:26149;height:1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ED7D31" w:themeColor="accent2"/>
                            <w:kern w:val="24"/>
                            <w:sz w:val="56"/>
                            <w:szCs w:val="56"/>
                          </w:rPr>
                          <w:t>sister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dances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in the south]</w:t>
                        </w:r>
                      </w:p>
                    </w:txbxContent>
                  </v:textbox>
                </v:shape>
                <v:shape id="TextBox 26" o:spid="_x0000_s1059" type="#_x0000_t202" style="position:absolute;left:51454;top:40744;width:31045;height:2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56"/>
                            <w:szCs w:val="56"/>
                          </w:rPr>
                          <w:t>me</w:t>
                        </w:r>
                        <w:proofErr w:type="gramEnd"/>
                      </w:p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[</w:t>
                        </w:r>
                        <w:proofErr w:type="gramStart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>carry</w:t>
                        </w:r>
                        <w:proofErr w:type="gramEnd"/>
                        <w:r>
                          <w:rPr>
                            <w:rFonts w:ascii="Century Gothic" w:hAnsi="Century Gothic" w:cstheme="minorBidi"/>
                            <w:color w:val="002060"/>
                            <w:kern w:val="24"/>
                            <w:sz w:val="56"/>
                            <w:szCs w:val="56"/>
                          </w:rPr>
                          <w:t xml:space="preserve"> some plants]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60" type="#_x0000_t75" alt="http://www.clker.com/cliparts/5/k/H/i/t/R/folded-pink-shirt-md.png" style="position:absolute;left:96213;top:36470;width:11918;height:1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">
                  <v:imagedata r:id="rId29" o:title="folded-pink-shirt-md"/>
                </v:shape>
                <v:shape id="TextBox 1" o:spid="_x0000_s1061" type="#_x0000_t202" style="position:absolute;top:-3121;width:2027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CD55AD" w:rsidRDefault="00CD55AD" w:rsidP="00CD55A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 Gothic" w:hAnsi="Century Gothic" w:cstheme="minorBidi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</w:rPr>
                          <w:t>Student B</w:t>
                        </w:r>
                      </w:p>
                    </w:txbxContent>
                  </v:textbox>
                </v:shape>
                <v:shape id="Picture 64" o:spid="_x0000_s1062" type="#_x0000_t75" style="position:absolute;left:8543;top:4449;width:14144;height:24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">
                  <v:imagedata r:id="rId30" o:title="" cropleft="22653f" cropright="21932f"/>
                  <v:path arrowok="t"/>
                </v:shape>
                <v:shape id="Picture 65" o:spid="_x0000_s1063" type="#_x0000_t75" alt="http://www.clker.com/cliparts/b/9/3/0/1195425920145591398johnny_automatic_crystal_goblet.svg.med.png" style="position:absolute;left:12975;top:19857;width:4262;height:8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">
                  <v:imagedata r:id="rId31" o:title="1195425920145591398johnny_automatic_crystal_goblet.svg.med"/>
                </v:shape>
                <v:shape id="Picture 66" o:spid="_x0000_s1064" type="#_x0000_t75" alt="http://www.clker.com/cliparts/b/9/3/0/1195425920145591398johnny_automatic_crystal_goblet.svg.med.png" style="position:absolute;left:16060;top:20392;width:4212;height: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">
                  <v:imagedata r:id="rId32" o:title="1195425920145591398johnny_automatic_crystal_goblet.svg.med"/>
                </v:shape>
                <v:shape id="Picture 67" o:spid="_x0000_s1065" type="#_x0000_t75" style="position:absolute;left:46379;top:4449;width:14486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">
                  <v:imagedata r:id="rId33" o:title="" cropleft="26319f" cropright="18659f"/>
                  <v:path arrowok="t"/>
                </v:shape>
                <v:shape id="Picture 68" o:spid="_x0000_s1066" type="#_x0000_t75" style="position:absolute;left:84466;top:4295;width:11505;height:2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">
                  <v:imagedata r:id="rId34" o:title="" croptop="6242f" cropbottom="2405f"/>
                  <v:path arrowok="t"/>
                </v:shape>
                <v:shape id="Picture 69" o:spid="_x0000_s1067" type="#_x0000_t75" style="position:absolute;left:6001;top:39343;width:12427;height:2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">
                  <v:imagedata r:id="rId35" o:title="" cropleft="18922f" cropright="26066f"/>
                  <v:path arrowok="t"/>
                </v:shape>
                <v:shape id="Picture 70" o:spid="_x0000_s1068" type="#_x0000_t75" alt="http://www.clker.com/cliparts/p/y/U/Y/S/b/plantas-md.png" style="position:absolute;left:44680;top:44818;width:10532;height:1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">
                  <v:imagedata r:id="rId36" o:title="plantas-md" croptop="20778f" cropleft="19978f" cropright="26946f"/>
                </v:shape>
                <v:shape id="Picture 71" o:spid="_x0000_s1069" type="#_x0000_t75" alt="http://www.clker.com/cliparts/p/y/U/Y/S/b/plantas-md.png" style="position:absolute;left:45775;top:34301;width:8738;height:1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">
                  <v:imagedata r:id="rId36" o:title="plantas-md" croptop="20778f" cropleft="19978f" cropright="26946f"/>
                </v:shape>
                <w10:wrap anchorx="margin"/>
              </v:group>
            </w:pict>
          </mc:Fallback>
        </mc:AlternateContent>
      </w:r>
    </w:p>
    <w:sectPr w:rsidR="00CD55AD" w:rsidRPr="00CD55AD" w:rsidSect="00AD4002">
      <w:headerReference w:type="default" r:id="rId37"/>
      <w:footerReference w:type="default" r:id="rId38"/>
      <w:pgSz w:w="16838" w:h="11906" w:orient="landscape"/>
      <w:pgMar w:top="720" w:right="720" w:bottom="720" w:left="720" w:header="425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86A" w:rsidRDefault="0083786A" w:rsidP="00180B91">
      <w:pPr>
        <w:spacing w:after="0" w:line="240" w:lineRule="auto"/>
      </w:pPr>
      <w:r>
        <w:separator/>
      </w:r>
    </w:p>
  </w:endnote>
  <w:endnote w:type="continuationSeparator" w:id="0">
    <w:p w:rsidR="0083786A" w:rsidRDefault="0083786A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F0B" w:rsidRDefault="0083786A" w:rsidP="009A4B6E">
    <w:pPr>
      <w:pStyle w:val="Footer"/>
      <w:tabs>
        <w:tab w:val="clear" w:pos="4513"/>
        <w:tab w:val="clear" w:pos="9026"/>
        <w:tab w:val="left" w:pos="988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6763582</wp:posOffset>
              </wp:positionH>
              <wp:positionV relativeFrom="paragraph">
                <wp:posOffset>94068</wp:posOffset>
              </wp:positionV>
              <wp:extent cx="1133475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34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4B6E" w:rsidRPr="009A4B6E" w:rsidRDefault="00AD400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Nick Avery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532.55pt;margin-top:7.4pt;width:89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" filled="f" stroked="f" strokeweight=".5pt">
              <v:textbox>
                <w:txbxContent>
                  <w:p w:rsidR="009A4B6E" w:rsidRPr="009A4B6E" w:rsidRDefault="00AD400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Nick Avery</w:t>
                    </w:r>
                  </w:p>
                </w:txbxContent>
              </v:textbox>
            </v:shape>
          </w:pict>
        </mc:Fallback>
      </mc:AlternateContent>
    </w:r>
    <w:r w:rsidR="005F161F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-369878</wp:posOffset>
          </wp:positionH>
          <wp:positionV relativeFrom="paragraph">
            <wp:posOffset>56205</wp:posOffset>
          </wp:positionV>
          <wp:extent cx="10704812" cy="53402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ELP_Word_Spanish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812" cy="53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B6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86A" w:rsidRDefault="0083786A" w:rsidP="00180B91">
      <w:pPr>
        <w:spacing w:after="0" w:line="240" w:lineRule="auto"/>
      </w:pPr>
      <w:r>
        <w:separator/>
      </w:r>
    </w:p>
  </w:footnote>
  <w:footnote w:type="continuationSeparator" w:id="0">
    <w:p w:rsidR="0083786A" w:rsidRDefault="0083786A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F15D7"/>
    <w:multiLevelType w:val="hybridMultilevel"/>
    <w:tmpl w:val="154666F4"/>
    <w:lvl w:ilvl="0" w:tplc="1F2EAD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48E13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E5EB71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67439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20E0C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12680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16E11E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E04E9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7A23A1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913267"/>
    <w:multiLevelType w:val="hybridMultilevel"/>
    <w:tmpl w:val="BB8805C4"/>
    <w:lvl w:ilvl="0" w:tplc="720255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ED8CE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E471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FFC41A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936D7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5894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9E6D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D2421A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B2A96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86A"/>
    <w:rsid w:val="000B40EC"/>
    <w:rsid w:val="001523DD"/>
    <w:rsid w:val="00175567"/>
    <w:rsid w:val="00180B91"/>
    <w:rsid w:val="001F672F"/>
    <w:rsid w:val="00282F0B"/>
    <w:rsid w:val="004565CE"/>
    <w:rsid w:val="00460C70"/>
    <w:rsid w:val="00554A34"/>
    <w:rsid w:val="00575E0D"/>
    <w:rsid w:val="005F161F"/>
    <w:rsid w:val="006B31FC"/>
    <w:rsid w:val="007E5F8C"/>
    <w:rsid w:val="0083786A"/>
    <w:rsid w:val="008D081F"/>
    <w:rsid w:val="008D244C"/>
    <w:rsid w:val="008F6E3D"/>
    <w:rsid w:val="009A0D9F"/>
    <w:rsid w:val="009A30EC"/>
    <w:rsid w:val="009A4B6E"/>
    <w:rsid w:val="00A277F2"/>
    <w:rsid w:val="00A372BB"/>
    <w:rsid w:val="00A50A62"/>
    <w:rsid w:val="00AD4002"/>
    <w:rsid w:val="00AF1BA1"/>
    <w:rsid w:val="00C62714"/>
    <w:rsid w:val="00CD55AD"/>
    <w:rsid w:val="00ED407D"/>
    <w:rsid w:val="00F07AF7"/>
    <w:rsid w:val="00FC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BC9881B4-A03D-4FC6-B57D-5336E26A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400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ca509\AppData\Local\Temp\Temp1_Word_Landscape_Templates.zip\Landscape\NCELP_Resources_Landscape_Span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F8898-B15B-4075-81B5-96607E4A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NCELP_Resources_Landscape_Spanish.dotx</Template>
  <TotalTime>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Avery</dc:creator>
  <cp:keywords/>
  <dc:description/>
  <cp:lastModifiedBy>Nicholas Avery</cp:lastModifiedBy>
  <cp:revision>5</cp:revision>
  <dcterms:created xsi:type="dcterms:W3CDTF">2019-10-10T08:53:00Z</dcterms:created>
  <dcterms:modified xsi:type="dcterms:W3CDTF">2019-10-11T19:59:00Z</dcterms:modified>
</cp:coreProperties>
</file>