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567" w:rsidRPr="00175567" w:rsidRDefault="00BE5AC4" w:rsidP="00175567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2540</wp:posOffset>
                </wp:positionV>
                <wp:extent cx="1950085" cy="2159635"/>
                <wp:effectExtent l="0" t="0" r="571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085" cy="2159635"/>
                          <a:chOff x="-2433" y="0"/>
                          <a:chExt cx="1666133" cy="2159635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A person in a white shi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C2C4F9B-DD70-9F47-8EE1-0400038A34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2155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1">
                          <a:extLst>
                            <a:ext uri="{FF2B5EF4-FFF2-40B4-BE49-F238E27FC236}">
                              <a16:creationId xmlns:a16="http://schemas.microsoft.com/office/drawing/2014/main" id="{17940F30-ACDE-3F46-BE20-11C41957ADD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-2433" y="1924245"/>
                            <a:ext cx="1645593" cy="235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A70BE" w:rsidRPr="006A70BE" w:rsidRDefault="006A70BE" w:rsidP="006A70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70BE">
                                <w:rPr>
                                  <w:rFonts w:asciiTheme="minorHAnsi" w:hAnsi="Calibri"/>
                                  <w:color w:val="D9D9D9" w:themeColor="background1" w:themeShade="D9"/>
                                  <w:kern w:val="24"/>
                                  <w:sz w:val="18"/>
                                  <w:szCs w:val="18"/>
                                </w:rPr>
                                <w:t xml:space="preserve">© Mark </w:t>
                              </w:r>
                              <w:proofErr w:type="spellStart"/>
                              <w:proofErr w:type="gramStart"/>
                              <w:r w:rsidRPr="006A70BE">
                                <w:rPr>
                                  <w:rFonts w:asciiTheme="minorHAnsi" w:hAnsi="Calibri"/>
                                  <w:color w:val="D9D9D9" w:themeColor="background1" w:themeShade="D9"/>
                                  <w:kern w:val="24"/>
                                  <w:sz w:val="18"/>
                                  <w:szCs w:val="18"/>
                                </w:rPr>
                                <w:t>Henckel</w:t>
                              </w:r>
                              <w:proofErr w:type="spellEnd"/>
                              <w:r w:rsidRPr="006A70BE">
                                <w:rPr>
                                  <w:rFonts w:asciiTheme="minorHAnsi" w:hAnsi="Calibri"/>
                                  <w:color w:val="D9D9D9" w:themeColor="background1" w:themeShade="D9"/>
                                  <w:kern w:val="24"/>
                                  <w:sz w:val="18"/>
                                  <w:szCs w:val="18"/>
                                </w:rPr>
                                <w:t xml:space="preserve">  CC</w:t>
                              </w:r>
                              <w:proofErr w:type="gramEnd"/>
                              <w:r w:rsidRPr="006A70BE">
                                <w:rPr>
                                  <w:rFonts w:asciiTheme="minorHAnsi" w:hAnsi="Calibri"/>
                                  <w:color w:val="D9D9D9" w:themeColor="background1" w:themeShade="D9"/>
                                  <w:kern w:val="24"/>
                                  <w:sz w:val="18"/>
                                  <w:szCs w:val="18"/>
                                </w:rPr>
                                <w:t xml:space="preserve">-BY-SA 2.0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.05pt;margin-top:.2pt;width:153.55pt;height:170.05pt;z-index:251656192;mso-width-relative:margin;mso-height-relative:margin" coordorigin="-24" coordsize="16661,215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A person in a white shirt&#10;&#10;Description automatically generated" style="position:absolute;width:16637;height:215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">
                  <v:imagedata r:id="rId7" o:title="A person in a white shirt&#10;&#10;Description automatically generated"/>
                </v:shape>
                <v:rect id="Rectangle 1" o:spid="_x0000_s1028" style="position:absolute;left:-24;top:19242;width:16455;height:2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" filled="f" stroked="f">
                  <o:lock v:ext="edit" aspectratio="t"/>
                  <v:textbox>
                    <w:txbxContent>
                      <w:p w:rsidR="006A70BE" w:rsidRPr="006A70BE" w:rsidRDefault="006A70BE" w:rsidP="006A70BE">
                        <w:pPr>
                          <w:rPr>
                            <w:sz w:val="18"/>
                            <w:szCs w:val="18"/>
                          </w:rPr>
                        </w:pPr>
                        <w:r w:rsidRPr="006A70BE">
                          <w:rPr>
                            <w:rFonts w:asciiTheme="minorHAnsi" w:hAnsi="Calibri"/>
                            <w:color w:val="D9D9D9" w:themeColor="background1" w:themeShade="D9"/>
                            <w:kern w:val="24"/>
                            <w:sz w:val="18"/>
                            <w:szCs w:val="18"/>
                          </w:rPr>
                          <w:t xml:space="preserve">© Mark </w:t>
                        </w:r>
                        <w:proofErr w:type="spellStart"/>
                        <w:proofErr w:type="gramStart"/>
                        <w:r w:rsidRPr="006A70BE">
                          <w:rPr>
                            <w:rFonts w:asciiTheme="minorHAnsi" w:hAnsi="Calibri"/>
                            <w:color w:val="D9D9D9" w:themeColor="background1" w:themeShade="D9"/>
                            <w:kern w:val="24"/>
                            <w:sz w:val="18"/>
                            <w:szCs w:val="18"/>
                          </w:rPr>
                          <w:t>Henckel</w:t>
                        </w:r>
                        <w:proofErr w:type="spellEnd"/>
                        <w:r w:rsidRPr="006A70BE">
                          <w:rPr>
                            <w:rFonts w:asciiTheme="minorHAnsi" w:hAnsi="Calibri"/>
                            <w:color w:val="D9D9D9" w:themeColor="background1" w:themeShade="D9"/>
                            <w:kern w:val="24"/>
                            <w:sz w:val="18"/>
                            <w:szCs w:val="18"/>
                          </w:rPr>
                          <w:t xml:space="preserve">  CC</w:t>
                        </w:r>
                        <w:proofErr w:type="gramEnd"/>
                        <w:r w:rsidRPr="006A70BE">
                          <w:rPr>
                            <w:rFonts w:asciiTheme="minorHAnsi" w:hAnsi="Calibri"/>
                            <w:color w:val="D9D9D9" w:themeColor="background1" w:themeShade="D9"/>
                            <w:kern w:val="24"/>
                            <w:sz w:val="18"/>
                            <w:szCs w:val="18"/>
                          </w:rPr>
                          <w:t xml:space="preserve">-BY-SA 2.0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6A70BE"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8033FD" wp14:editId="43C0B78A">
                <wp:simplePos x="0" y="0"/>
                <wp:positionH relativeFrom="column">
                  <wp:posOffset>2168971</wp:posOffset>
                </wp:positionH>
                <wp:positionV relativeFrom="paragraph">
                  <wp:posOffset>2866</wp:posOffset>
                </wp:positionV>
                <wp:extent cx="4576445" cy="2160000"/>
                <wp:effectExtent l="0" t="0" r="8255" b="12065"/>
                <wp:wrapNone/>
                <wp:docPr id="9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7D8007-2327-494E-AF6C-41AA959672C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6445" cy="2160000"/>
                        </a:xfrm>
                        <a:prstGeom prst="rect">
                          <a:avLst/>
                        </a:prstGeom>
                        <a:solidFill>
                          <a:srgbClr val="DAA520"/>
                        </a:solidFill>
                        <a:ln>
                          <a:solidFill>
                            <a:srgbClr val="11507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0BE" w:rsidRPr="006A70BE" w:rsidRDefault="006A70BE" w:rsidP="006A70BE">
                            <w:pPr>
                              <w:jc w:val="center"/>
                            </w:pPr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Ich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heiße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Steffi Graf. Ich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komme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Mannheim, das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liegt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in Deutschland. Ich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wohne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aber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jetzt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mit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meiner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Familie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in den USA. Ich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habe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einen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Mann, André Agassi, und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zwei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Kinder.  </w:t>
                            </w:r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br/>
                            </w:r>
                            <w:r w:rsidRPr="006A70BE">
                              <w:rPr>
                                <w:color w:val="FFFFFF"/>
                                <w:kern w:val="24"/>
                                <w:lang w:val="de-DE"/>
                              </w:rPr>
                              <w:t>Ich spiele Tennis und gewinne Wimbledon oft. Ich bin die erste Tennisspielerin mit einem „Golden Slam“, d</w:t>
                            </w:r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as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heißt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vier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Grand Slams und </w:t>
                            </w:r>
                            <w:proofErr w:type="spellStart"/>
                            <w:proofErr w:type="gram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einem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Goldmedaille</w:t>
                            </w:r>
                            <w:proofErr w:type="spellEnd"/>
                            <w:proofErr w:type="gram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 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bei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den 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Olympischen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Spielen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einem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Jahr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033FD" id="Rectangle 8" o:spid="_x0000_s1029" style="position:absolute;margin-left:170.8pt;margin-top:.25pt;width:360.35pt;height:170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" fillcolor="#daa520" strokecolor="#115076" strokeweight="1pt">
                <v:path arrowok="t"/>
                <o:lock v:ext="edit" aspectratio="t"/>
                <v:textbox>
                  <w:txbxContent>
                    <w:p w:rsidR="006A70BE" w:rsidRPr="006A70BE" w:rsidRDefault="006A70BE" w:rsidP="006A70BE">
                      <w:pPr>
                        <w:jc w:val="center"/>
                      </w:pPr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Ich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heiße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Steffi Graf. Ich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komme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aus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Mannheim, das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liegt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in Deutschland. Ich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wohne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aber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jetzt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mit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meiner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Familie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in den USA. Ich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habe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einen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Mann, André Agassi, und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zwei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Kinder.  </w:t>
                      </w:r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br/>
                      </w:r>
                      <w:r w:rsidRPr="006A70BE">
                        <w:rPr>
                          <w:color w:val="FFFFFF"/>
                          <w:kern w:val="24"/>
                          <w:lang w:val="de-DE"/>
                        </w:rPr>
                        <w:t>Ich spiele Tennis und gewinne Wimbledon oft. Ich bin die erste Tennisspielerin mit einem „Golden Slam“, d</w:t>
                      </w:r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as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heißt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vier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Grand Slams und </w:t>
                      </w:r>
                      <w:proofErr w:type="spellStart"/>
                      <w:proofErr w:type="gram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einem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Goldmedaille</w:t>
                      </w:r>
                      <w:proofErr w:type="spellEnd"/>
                      <w:proofErr w:type="gram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 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bei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den 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Olympischen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Spielen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in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einem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Jahr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>
      <w:bookmarkStart w:id="0" w:name="_GoBack"/>
      <w:bookmarkEnd w:id="0"/>
    </w:p>
    <w:p w:rsidR="00175567" w:rsidRPr="00175567" w:rsidRDefault="00175567" w:rsidP="00175567"/>
    <w:p w:rsidR="00175567" w:rsidRPr="00175567" w:rsidRDefault="00175567" w:rsidP="00175567"/>
    <w:p w:rsidR="00175567" w:rsidRDefault="00BE5AC4" w:rsidP="00175567">
      <w:r w:rsidRPr="006A70BE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A20F14" wp14:editId="29E72B59">
                <wp:simplePos x="0" y="0"/>
                <wp:positionH relativeFrom="column">
                  <wp:posOffset>2168525</wp:posOffset>
                </wp:positionH>
                <wp:positionV relativeFrom="paragraph">
                  <wp:posOffset>270132</wp:posOffset>
                </wp:positionV>
                <wp:extent cx="4576445" cy="2408538"/>
                <wp:effectExtent l="0" t="0" r="8255" b="17780"/>
                <wp:wrapNone/>
                <wp:docPr id="4" name="Rectangle 8"/>
                <wp:cNvGraphicFramePr xmlns:a="http://schemas.openxmlformats.org/drawingml/2006/main"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6445" cy="2408538"/>
                        </a:xfrm>
                        <a:prstGeom prst="rect">
                          <a:avLst/>
                        </a:prstGeom>
                        <a:solidFill>
                          <a:srgbClr val="DAA520"/>
                        </a:solidFill>
                        <a:ln>
                          <a:solidFill>
                            <a:srgbClr val="11507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0BE" w:rsidRPr="006A70BE" w:rsidRDefault="006A70BE" w:rsidP="006A70BE">
                            <w:pPr>
                              <w:jc w:val="center"/>
                            </w:pPr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Mein Name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Ida Pfeiffer und ich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komme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Österreich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. Ich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lebe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im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19.Jahrhundert</w:t>
                            </w:r>
                            <w:proofErr w:type="gram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. I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de-DE"/>
                              </w:rPr>
                              <w:t>ch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de-DE"/>
                              </w:rPr>
                              <w:t xml:space="preserve"> reise viel und brauche Geld für meine Weltreisen. Ich schreibe Bücher und bekomme für die Bücher Geld. </w:t>
                            </w:r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Ich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spreche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Deutsch,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aber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ich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lerne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Englisch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und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Dänisch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für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meine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Reise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nach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Skandinavien</w:t>
                            </w:r>
                            <w:proofErr w:type="spellEnd"/>
                            <w:r w:rsidRPr="006A70BE">
                              <w:rPr>
                                <w:color w:val="FFFFFF"/>
                                <w:kern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20F14" id="_x0000_s1030" style="position:absolute;margin-left:170.75pt;margin-top:21.25pt;width:360.35pt;height:189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" fillcolor="#daa520" strokecolor="#115076" strokeweight="1pt">
                <v:path arrowok="t"/>
                <o:lock v:ext="edit" aspectratio="t"/>
                <v:textbox>
                  <w:txbxContent>
                    <w:p w:rsidR="006A70BE" w:rsidRPr="006A70BE" w:rsidRDefault="006A70BE" w:rsidP="006A70BE">
                      <w:pPr>
                        <w:jc w:val="center"/>
                      </w:pPr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Mein Name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ist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Ida Pfeiffer und ich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komme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aus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Österreich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. Ich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lebe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im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gram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19.Jahrhundert</w:t>
                      </w:r>
                      <w:proofErr w:type="gram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. I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de-DE"/>
                        </w:rPr>
                        <w:t>ch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de-DE"/>
                        </w:rPr>
                        <w:t xml:space="preserve"> reise viel und brauche Geld für meine Weltreisen. Ich schreibe Bücher und bekomme für die Bücher Geld. </w:t>
                      </w:r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Ich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spreche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Deutsch,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aber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ich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lerne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Englisch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und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Dänisch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für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meine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Reise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nach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Skandinavien</w:t>
                      </w:r>
                      <w:proofErr w:type="spellEnd"/>
                      <w:r w:rsidRPr="006A70BE">
                        <w:rPr>
                          <w:color w:val="FFFFFF"/>
                          <w:kern w:val="24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6A70BE">
        <w:drawing>
          <wp:anchor distT="0" distB="0" distL="114300" distR="114300" simplePos="0" relativeHeight="251659264" behindDoc="0" locked="0" layoutInCell="1" allowOverlap="1" wp14:anchorId="0BDD3406" wp14:editId="2476B83F">
            <wp:simplePos x="0" y="0"/>
            <wp:positionH relativeFrom="column">
              <wp:posOffset>-1390</wp:posOffset>
            </wp:positionH>
            <wp:positionV relativeFrom="paragraph">
              <wp:posOffset>262478</wp:posOffset>
            </wp:positionV>
            <wp:extent cx="1947600" cy="2400908"/>
            <wp:effectExtent l="0" t="0" r="0" b="0"/>
            <wp:wrapNone/>
            <wp:docPr id="7" name="Picture 6" descr="A person sitting on a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8D6ED38-76CE-1546-8FCD-536E9094E5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erson sitting on a table&#10;&#10;Description automatically generated">
                      <a:extLst>
                        <a:ext uri="{FF2B5EF4-FFF2-40B4-BE49-F238E27FC236}">
                          <a16:creationId xmlns:a16="http://schemas.microsoft.com/office/drawing/2014/main" id="{68D6ED38-76CE-1546-8FCD-536E9094E5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2400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23D" w:rsidRDefault="00175567" w:rsidP="00175567">
      <w:pPr>
        <w:tabs>
          <w:tab w:val="left" w:pos="6513"/>
        </w:tabs>
      </w:pPr>
      <w:r>
        <w:tab/>
      </w:r>
      <w:r w:rsidR="006A70BE">
        <w:t>x</w:t>
      </w:r>
    </w:p>
    <w:p w:rsidR="00F7023D" w:rsidRDefault="00F7023D" w:rsidP="00175567">
      <w:pPr>
        <w:tabs>
          <w:tab w:val="left" w:pos="6513"/>
        </w:tabs>
      </w:pPr>
    </w:p>
    <w:p w:rsidR="00F7023D" w:rsidRDefault="00F7023D" w:rsidP="00175567">
      <w:pPr>
        <w:tabs>
          <w:tab w:val="left" w:pos="6513"/>
        </w:tabs>
      </w:pPr>
    </w:p>
    <w:p w:rsidR="00F7023D" w:rsidRDefault="00F7023D" w:rsidP="00175567">
      <w:pPr>
        <w:tabs>
          <w:tab w:val="left" w:pos="6513"/>
        </w:tabs>
      </w:pPr>
    </w:p>
    <w:p w:rsidR="00F7023D" w:rsidRDefault="00F7023D" w:rsidP="00175567">
      <w:pPr>
        <w:tabs>
          <w:tab w:val="left" w:pos="6513"/>
        </w:tabs>
      </w:pPr>
    </w:p>
    <w:p w:rsidR="00F7023D" w:rsidRDefault="00F7023D" w:rsidP="00175567">
      <w:pPr>
        <w:tabs>
          <w:tab w:val="left" w:pos="6513"/>
        </w:tabs>
      </w:pPr>
    </w:p>
    <w:p w:rsidR="00F7023D" w:rsidRDefault="00F7023D" w:rsidP="00175567">
      <w:pPr>
        <w:tabs>
          <w:tab w:val="left" w:pos="6513"/>
        </w:tabs>
      </w:pPr>
    </w:p>
    <w:p w:rsidR="00F7023D" w:rsidRDefault="00BE5AC4" w:rsidP="00175567">
      <w:pPr>
        <w:tabs>
          <w:tab w:val="left" w:pos="6513"/>
        </w:tabs>
      </w:pPr>
      <w:r w:rsidRPr="007A03DA">
        <w:drawing>
          <wp:anchor distT="0" distB="0" distL="114300" distR="114300" simplePos="0" relativeHeight="251662336" behindDoc="0" locked="0" layoutInCell="1" allowOverlap="1" wp14:anchorId="51737201" wp14:editId="6B1D25C7">
            <wp:simplePos x="0" y="0"/>
            <wp:positionH relativeFrom="column">
              <wp:posOffset>-16856</wp:posOffset>
            </wp:positionH>
            <wp:positionV relativeFrom="paragraph">
              <wp:posOffset>99008</wp:posOffset>
            </wp:positionV>
            <wp:extent cx="1947600" cy="2440560"/>
            <wp:effectExtent l="0" t="0" r="0" b="0"/>
            <wp:wrapNone/>
            <wp:docPr id="10" name="Picture 6" descr="A person posing for the camera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E834E94-AED5-A446-8B58-E9BCE67FDC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erson posing for the camera&#10;&#10;Description automatically generated">
                      <a:extLst>
                        <a:ext uri="{FF2B5EF4-FFF2-40B4-BE49-F238E27FC236}">
                          <a16:creationId xmlns:a16="http://schemas.microsoft.com/office/drawing/2014/main" id="{FE834E94-AED5-A446-8B58-E9BCE67FDC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24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3DA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9A49E6" wp14:editId="72CADA14">
                <wp:simplePos x="0" y="0"/>
                <wp:positionH relativeFrom="column">
                  <wp:posOffset>2168971</wp:posOffset>
                </wp:positionH>
                <wp:positionV relativeFrom="paragraph">
                  <wp:posOffset>72905</wp:posOffset>
                </wp:positionV>
                <wp:extent cx="4576445" cy="2440305"/>
                <wp:effectExtent l="0" t="0" r="8255" b="10795"/>
                <wp:wrapNone/>
                <wp:docPr id="5" name="Rectangle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445" cy="2440305"/>
                        </a:xfrm>
                        <a:prstGeom prst="rect">
                          <a:avLst/>
                        </a:prstGeom>
                        <a:solidFill>
                          <a:srgbClr val="DAA520"/>
                        </a:solidFill>
                        <a:ln>
                          <a:solidFill>
                            <a:srgbClr val="11507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03DA" w:rsidRPr="007A03DA" w:rsidRDefault="007A03DA" w:rsidP="007A03DA">
                            <w:pPr>
                              <w:jc w:val="center"/>
                            </w:pPr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Mein Name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Hedy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Lamarr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. Ich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komme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Österreich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aber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ich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lebe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in den USA. Ich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spiele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und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tanze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Filmen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und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habe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einen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Stern auf dem Hollywood Walk of Fame. 2014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bekomme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ich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auch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einen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Platz in der National Inventors Hall of Fame.</w:t>
                            </w:r>
                          </w:p>
                          <w:p w:rsidR="007A03DA" w:rsidRPr="007A03DA" w:rsidRDefault="007A03DA" w:rsidP="007A03DA">
                            <w:pPr>
                              <w:jc w:val="center"/>
                            </w:pPr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Ich mag Technik und man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benutzt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meine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Technologien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im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WLan</w:t>
                            </w:r>
                            <w:proofErr w:type="spellEnd"/>
                            <w:r w:rsidRPr="007A03DA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und Bluetooth.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A49E6" id="_x0000_s1031" style="position:absolute;margin-left:170.8pt;margin-top:5.75pt;width:360.35pt;height:19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" fillcolor="#daa520" strokecolor="#115076" strokeweight="1pt">
                <v:textbox>
                  <w:txbxContent>
                    <w:p w:rsidR="007A03DA" w:rsidRPr="007A03DA" w:rsidRDefault="007A03DA" w:rsidP="007A03DA">
                      <w:pPr>
                        <w:jc w:val="center"/>
                      </w:pPr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Mein Name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ist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Hedy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Lamarr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. Ich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komme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aus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Österreich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aber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ich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lebe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in den USA. Ich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spiele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und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tanze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in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Filmen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und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habe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einen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Stern auf dem Hollywood Walk of Fame. 2014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bekomme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ich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auch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einen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Platz in der National Inventors Hall of Fame.</w:t>
                      </w:r>
                    </w:p>
                    <w:p w:rsidR="007A03DA" w:rsidRPr="007A03DA" w:rsidRDefault="007A03DA" w:rsidP="007A03DA">
                      <w:pPr>
                        <w:jc w:val="center"/>
                      </w:pPr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Ich mag Technik und man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benutzt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meine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Technologien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im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>WLan</w:t>
                      </w:r>
                      <w:proofErr w:type="spellEnd"/>
                      <w:r w:rsidRPr="007A03DA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und Bluetooth. </w:t>
                      </w:r>
                    </w:p>
                  </w:txbxContent>
                </v:textbox>
              </v:rect>
            </w:pict>
          </mc:Fallback>
        </mc:AlternateContent>
      </w:r>
    </w:p>
    <w:p w:rsidR="00F7023D" w:rsidRDefault="00F7023D" w:rsidP="00175567">
      <w:pPr>
        <w:tabs>
          <w:tab w:val="left" w:pos="6513"/>
        </w:tabs>
      </w:pPr>
    </w:p>
    <w:p w:rsidR="00F7023D" w:rsidRDefault="00F7023D" w:rsidP="00175567">
      <w:pPr>
        <w:tabs>
          <w:tab w:val="left" w:pos="6513"/>
        </w:tabs>
      </w:pPr>
    </w:p>
    <w:p w:rsidR="00F7023D" w:rsidRDefault="00F7023D" w:rsidP="00175567">
      <w:pPr>
        <w:tabs>
          <w:tab w:val="left" w:pos="6513"/>
        </w:tabs>
      </w:pPr>
    </w:p>
    <w:p w:rsidR="00F7023D" w:rsidRDefault="00F7023D" w:rsidP="00175567">
      <w:pPr>
        <w:tabs>
          <w:tab w:val="left" w:pos="6513"/>
        </w:tabs>
      </w:pPr>
    </w:p>
    <w:p w:rsidR="00F7023D" w:rsidRDefault="00F7023D" w:rsidP="00175567">
      <w:pPr>
        <w:tabs>
          <w:tab w:val="left" w:pos="6513"/>
        </w:tabs>
      </w:pPr>
    </w:p>
    <w:p w:rsidR="00F7023D" w:rsidRDefault="00F7023D" w:rsidP="00175567">
      <w:pPr>
        <w:tabs>
          <w:tab w:val="left" w:pos="6513"/>
        </w:tabs>
      </w:pPr>
    </w:p>
    <w:p w:rsidR="00F7023D" w:rsidRDefault="00BE5AC4" w:rsidP="00175567">
      <w:pPr>
        <w:tabs>
          <w:tab w:val="left" w:pos="651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06DE113" wp14:editId="026061F5">
                <wp:simplePos x="0" y="0"/>
                <wp:positionH relativeFrom="column">
                  <wp:posOffset>-14056</wp:posOffset>
                </wp:positionH>
                <wp:positionV relativeFrom="paragraph">
                  <wp:posOffset>351258</wp:posOffset>
                </wp:positionV>
                <wp:extent cx="1960719" cy="1947934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719" cy="1947934"/>
                          <a:chOff x="41197" y="-2"/>
                          <a:chExt cx="1961111" cy="1947989"/>
                        </a:xfrm>
                      </wpg:grpSpPr>
                      <pic:pic xmlns:pic="http://schemas.openxmlformats.org/drawingml/2006/picture">
                        <pic:nvPicPr>
                          <pic:cNvPr id="13" name="Picture 7" descr="A person sitting at a table using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04F7748-F93F-A947-B902-578669A094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19" y="-2"/>
                            <a:ext cx="1947989" cy="1947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0"/>
                        <wps:cNvSpPr/>
                        <wps:spPr>
                          <a:xfrm>
                            <a:off x="41197" y="1725669"/>
                            <a:ext cx="1774190" cy="208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7023D" w:rsidRPr="00F404AB" w:rsidRDefault="00F7023D" w:rsidP="00F7023D">
                              <w:pPr>
                                <w:rPr>
                                  <w:color w:val="BFBFBF" w:themeColor="background1" w:themeShade="BF"/>
                                  <w:sz w:val="18"/>
                                  <w:szCs w:val="18"/>
                                </w:rPr>
                              </w:pPr>
                              <w:r w:rsidRPr="00F404AB">
                                <w:rPr>
                                  <w:rFonts w:asciiTheme="minorHAnsi" w:hAnsi="Calibri"/>
                                  <w:color w:val="BFBFBF" w:themeColor="background1" w:themeShade="BF"/>
                                  <w:kern w:val="24"/>
                                  <w:sz w:val="18"/>
                                  <w:szCs w:val="18"/>
                                </w:rPr>
                                <w:t xml:space="preserve">© </w:t>
                              </w:r>
                              <w:proofErr w:type="spellStart"/>
                              <w:r w:rsidRPr="00F404AB">
                                <w:rPr>
                                  <w:rFonts w:asciiTheme="minorHAnsi" w:hAnsi="Calibri"/>
                                  <w:color w:val="BFBFBF" w:themeColor="background1" w:themeShade="BF"/>
                                  <w:kern w:val="24"/>
                                  <w:sz w:val="18"/>
                                  <w:szCs w:val="18"/>
                                </w:rPr>
                                <w:t>Raimond</w:t>
                              </w:r>
                              <w:proofErr w:type="spellEnd"/>
                              <w:r w:rsidRPr="00F404AB">
                                <w:rPr>
                                  <w:rFonts w:asciiTheme="minorHAnsi" w:hAnsi="Calibri"/>
                                  <w:color w:val="BFBFBF" w:themeColor="background1" w:themeShade="BF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F404AB">
                                <w:rPr>
                                  <w:rFonts w:asciiTheme="minorHAnsi" w:hAnsi="Calibri"/>
                                  <w:color w:val="BFBFBF" w:themeColor="background1" w:themeShade="BF"/>
                                  <w:kern w:val="24"/>
                                  <w:sz w:val="18"/>
                                  <w:szCs w:val="18"/>
                                </w:rPr>
                                <w:t>Spekking</w:t>
                              </w:r>
                              <w:proofErr w:type="spellEnd"/>
                              <w:r w:rsidRPr="00F404AB">
                                <w:rPr>
                                  <w:rFonts w:asciiTheme="minorHAnsi" w:hAnsi="Calibri"/>
                                  <w:color w:val="BFBFBF" w:themeColor="background1" w:themeShade="BF"/>
                                  <w:kern w:val="24"/>
                                  <w:sz w:val="18"/>
                                  <w:szCs w:val="18"/>
                                </w:rPr>
                                <w:t xml:space="preserve"> CC BY-SA 4.0 </w:t>
                              </w:r>
                            </w:p>
                          </w:txbxContent>
                        </wps:txbx>
                        <wps:bodyPr wrap="non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DE113" id="Group 15" o:spid="_x0000_s1032" style="position:absolute;margin-left:-1.1pt;margin-top:27.65pt;width:154.4pt;height:153.4pt;z-index:251679744;mso-width-relative:margin;mso-height-relative:margin" coordorigin="411" coordsize="19611,1947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">
                <v:shape id="Picture 7" o:spid="_x0000_s1033" type="#_x0000_t75" alt="A person sitting at a table using a computer&#10;&#10;Description automatically generated" style="position:absolute;left:543;width:19480;height:19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">
                  <v:imagedata r:id="rId11" o:title="A person sitting at a table using a computer&#10;&#10;Description automatically generated"/>
                </v:shape>
                <v:rect id="Rectangle 10" o:spid="_x0000_s1034" style="position:absolute;left:411;top:17256;width:17742;height:208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" filled="f" stroked="f">
                  <v:textbox>
                    <w:txbxContent>
                      <w:p w:rsidR="00F7023D" w:rsidRPr="00F404AB" w:rsidRDefault="00F7023D" w:rsidP="00F7023D">
                        <w:pPr>
                          <w:rPr>
                            <w:color w:val="BFBFBF" w:themeColor="background1" w:themeShade="BF"/>
                            <w:sz w:val="18"/>
                            <w:szCs w:val="18"/>
                          </w:rPr>
                        </w:pPr>
                        <w:r w:rsidRPr="00F404AB">
                          <w:rPr>
                            <w:rFonts w:asciiTheme="minorHAnsi" w:hAnsi="Calibri"/>
                            <w:color w:val="BFBFBF" w:themeColor="background1" w:themeShade="BF"/>
                            <w:kern w:val="24"/>
                            <w:sz w:val="18"/>
                            <w:szCs w:val="18"/>
                          </w:rPr>
                          <w:t xml:space="preserve">© </w:t>
                        </w:r>
                        <w:proofErr w:type="spellStart"/>
                        <w:r w:rsidRPr="00F404AB">
                          <w:rPr>
                            <w:rFonts w:asciiTheme="minorHAnsi" w:hAnsi="Calibri"/>
                            <w:color w:val="BFBFBF" w:themeColor="background1" w:themeShade="BF"/>
                            <w:kern w:val="24"/>
                            <w:sz w:val="18"/>
                            <w:szCs w:val="18"/>
                          </w:rPr>
                          <w:t>Raimond</w:t>
                        </w:r>
                        <w:proofErr w:type="spellEnd"/>
                        <w:r w:rsidRPr="00F404AB">
                          <w:rPr>
                            <w:rFonts w:asciiTheme="minorHAnsi" w:hAnsi="Calibri"/>
                            <w:color w:val="BFBFBF" w:themeColor="background1" w:themeShade="BF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F404AB">
                          <w:rPr>
                            <w:rFonts w:asciiTheme="minorHAnsi" w:hAnsi="Calibri"/>
                            <w:color w:val="BFBFBF" w:themeColor="background1" w:themeShade="BF"/>
                            <w:kern w:val="24"/>
                            <w:sz w:val="18"/>
                            <w:szCs w:val="18"/>
                          </w:rPr>
                          <w:t>Spekking</w:t>
                        </w:r>
                        <w:proofErr w:type="spellEnd"/>
                        <w:r w:rsidRPr="00F404AB">
                          <w:rPr>
                            <w:rFonts w:asciiTheme="minorHAnsi" w:hAnsi="Calibri"/>
                            <w:color w:val="BFBFBF" w:themeColor="background1" w:themeShade="BF"/>
                            <w:kern w:val="24"/>
                            <w:sz w:val="18"/>
                            <w:szCs w:val="18"/>
                          </w:rPr>
                          <w:t xml:space="preserve"> CC BY-SA 4.0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7023D" w:rsidRDefault="00BE5AC4" w:rsidP="00175567">
      <w:pPr>
        <w:tabs>
          <w:tab w:val="left" w:pos="6513"/>
        </w:tabs>
      </w:pPr>
      <w:r w:rsidRPr="0082672D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891E52" wp14:editId="3CCCF7C7">
                <wp:simplePos x="0" y="0"/>
                <wp:positionH relativeFrom="column">
                  <wp:posOffset>2168525</wp:posOffset>
                </wp:positionH>
                <wp:positionV relativeFrom="paragraph">
                  <wp:posOffset>13610</wp:posOffset>
                </wp:positionV>
                <wp:extent cx="4576445" cy="1947545"/>
                <wp:effectExtent l="0" t="0" r="8255" b="8255"/>
                <wp:wrapNone/>
                <wp:docPr id="11" name="Rectangle 8"/>
                <wp:cNvGraphicFramePr xmlns:a="http://schemas.openxmlformats.org/drawingml/2006/main"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76445" cy="1947545"/>
                        </a:xfrm>
                        <a:prstGeom prst="rect">
                          <a:avLst/>
                        </a:prstGeom>
                        <a:solidFill>
                          <a:srgbClr val="DAA520"/>
                        </a:solidFill>
                        <a:ln>
                          <a:solidFill>
                            <a:srgbClr val="11507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672D" w:rsidRPr="0082672D" w:rsidRDefault="0082672D" w:rsidP="0082672D">
                            <w:pPr>
                              <w:jc w:val="center"/>
                            </w:pPr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Mein Name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Angela Merkel. Ich bin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Politikerin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Meine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Partei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is die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Christlich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Demokratische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Union und ich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glaube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an Gott. Ich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werde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2005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Bundeskanzlerin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und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bleibe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bis 2021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im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Amt*. Ich rede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mit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anderen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G7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Politikern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über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Weltpolitik. Mein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Spitzname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‘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Mutti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’.  Ich bin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auch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Physikerin</w:t>
                            </w:r>
                            <w:proofErr w:type="spellEnd"/>
                            <w:r w:rsidRPr="0082672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91E52" id="_x0000_s1035" style="position:absolute;margin-left:170.75pt;margin-top:1.05pt;width:360.35pt;height:15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" fillcolor="#daa520" strokecolor="#115076" strokeweight="1pt">
                <v:path arrowok="t"/>
                <o:lock v:ext="edit" aspectratio="t"/>
                <v:textbox>
                  <w:txbxContent>
                    <w:p w:rsidR="0082672D" w:rsidRPr="0082672D" w:rsidRDefault="0082672D" w:rsidP="0082672D">
                      <w:pPr>
                        <w:jc w:val="center"/>
                      </w:pPr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Mein Name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ist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Angela Merkel. Ich bin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Politikerin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Meine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Partei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is die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Christlich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Demokratische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Union und ich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glaube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an Gott. Ich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werde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2005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Bundeskanzlerin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und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bleibe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bis 2021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im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Amt*. Ich rede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mit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anderen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G7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Politikern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über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Weltpolitik. Mein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Spitzname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ist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‘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Mutti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’.  Ich bin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auch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>Physikerin</w:t>
                      </w:r>
                      <w:proofErr w:type="spellEnd"/>
                      <w:r w:rsidRPr="0082672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:rsidR="00F7023D" w:rsidRDefault="00F7023D" w:rsidP="00175567">
      <w:pPr>
        <w:tabs>
          <w:tab w:val="left" w:pos="6513"/>
        </w:tabs>
      </w:pPr>
    </w:p>
    <w:p w:rsidR="009A0D9F" w:rsidRDefault="009A0D9F" w:rsidP="00175567">
      <w:pPr>
        <w:tabs>
          <w:tab w:val="left" w:pos="6513"/>
        </w:tabs>
      </w:pPr>
    </w:p>
    <w:p w:rsidR="00F7023D" w:rsidRDefault="00F7023D" w:rsidP="00175567">
      <w:pPr>
        <w:tabs>
          <w:tab w:val="left" w:pos="6513"/>
        </w:tabs>
      </w:pPr>
    </w:p>
    <w:p w:rsidR="00F7023D" w:rsidRDefault="00F7023D" w:rsidP="00175567">
      <w:pPr>
        <w:tabs>
          <w:tab w:val="left" w:pos="6513"/>
        </w:tabs>
      </w:pPr>
    </w:p>
    <w:p w:rsidR="00F7023D" w:rsidRDefault="00F7023D" w:rsidP="00175567">
      <w:pPr>
        <w:tabs>
          <w:tab w:val="left" w:pos="6513"/>
        </w:tabs>
      </w:pPr>
    </w:p>
    <w:p w:rsidR="0082672D" w:rsidRDefault="00F7023D" w:rsidP="00175567">
      <w:pPr>
        <w:tabs>
          <w:tab w:val="left" w:pos="6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-70334</wp:posOffset>
                </wp:positionH>
                <wp:positionV relativeFrom="paragraph">
                  <wp:posOffset>56779</wp:posOffset>
                </wp:positionV>
                <wp:extent cx="1947545" cy="2271993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545" cy="2271993"/>
                          <a:chOff x="0" y="0"/>
                          <a:chExt cx="1947545" cy="2271993"/>
                        </a:xfrm>
                      </wpg:grpSpPr>
                      <pic:pic xmlns:pic="http://schemas.openxmlformats.org/drawingml/2006/picture">
                        <pic:nvPicPr>
                          <pic:cNvPr id="18" name="Picture 5" descr="A person looking at the camera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C5DABBD-8C87-BB47-ABF1-E3AC0825B1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2155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7"/>
                        <wps:cNvSpPr/>
                        <wps:spPr>
                          <a:xfrm>
                            <a:off x="72428" y="1928388"/>
                            <a:ext cx="1825364" cy="343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7023D" w:rsidRPr="00F404AB" w:rsidRDefault="00F7023D" w:rsidP="00F7023D">
                              <w:pPr>
                                <w:rPr>
                                  <w:color w:val="BFBFBF" w:themeColor="background1" w:themeShade="BF"/>
                                  <w:sz w:val="18"/>
                                  <w:szCs w:val="18"/>
                                </w:rPr>
                              </w:pPr>
                              <w:r w:rsidRPr="00F404AB">
                                <w:rPr>
                                  <w:rFonts w:asciiTheme="minorHAnsi" w:hAnsi="Calibri"/>
                                  <w:color w:val="BFBFBF" w:themeColor="background1" w:themeShade="BF"/>
                                  <w:kern w:val="24"/>
                                  <w:sz w:val="18"/>
                                  <w:szCs w:val="18"/>
                                </w:rPr>
                                <w:t>© Fars News Agency CC BY 4.0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36" style="position:absolute;margin-left:-5.55pt;margin-top:4.45pt;width:153.35pt;height:178.9pt;z-index:251677696" coordsize="19475,2271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">
                <v:shape id="Picture 5" o:spid="_x0000_s1037" type="#_x0000_t75" alt="A person looking at the camera&#10;&#10;Description automatically generated" style="position:absolute;width:19475;height:215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">
                  <v:imagedata r:id="rId13" o:title="A person looking at the camera&#10;&#10;Description automatically generated"/>
                </v:shape>
                <v:rect id="_x0000_s1038" style="position:absolute;left:724;top:19283;width:18253;height:34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" filled="f" stroked="f">
                  <v:textbox style="mso-fit-shape-to-text:t">
                    <w:txbxContent>
                      <w:p w:rsidR="00F7023D" w:rsidRPr="00F404AB" w:rsidRDefault="00F7023D" w:rsidP="00F7023D">
                        <w:pPr>
                          <w:rPr>
                            <w:color w:val="BFBFBF" w:themeColor="background1" w:themeShade="BF"/>
                            <w:sz w:val="18"/>
                            <w:szCs w:val="18"/>
                          </w:rPr>
                        </w:pPr>
                        <w:r w:rsidRPr="00F404AB">
                          <w:rPr>
                            <w:rFonts w:asciiTheme="minorHAnsi" w:hAnsi="Calibri"/>
                            <w:color w:val="BFBFBF" w:themeColor="background1" w:themeShade="BF"/>
                            <w:kern w:val="24"/>
                            <w:sz w:val="18"/>
                            <w:szCs w:val="18"/>
                          </w:rPr>
                          <w:t>© Fars News Agency CC BY 4.0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F7023D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F50FE9" wp14:editId="1C53A4E4">
                <wp:simplePos x="0" y="0"/>
                <wp:positionH relativeFrom="column">
                  <wp:posOffset>2002790</wp:posOffset>
                </wp:positionH>
                <wp:positionV relativeFrom="paragraph">
                  <wp:posOffset>52541</wp:posOffset>
                </wp:positionV>
                <wp:extent cx="4735763" cy="2160000"/>
                <wp:effectExtent l="0" t="0" r="14605" b="12065"/>
                <wp:wrapNone/>
                <wp:docPr id="16" name="Rectangle 8"/>
                <wp:cNvGraphicFramePr xmlns:a="http://schemas.openxmlformats.org/drawingml/2006/main"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735763" cy="2160000"/>
                        </a:xfrm>
                        <a:prstGeom prst="rect">
                          <a:avLst/>
                        </a:prstGeom>
                        <a:solidFill>
                          <a:srgbClr val="DAA520"/>
                        </a:solidFill>
                        <a:ln>
                          <a:solidFill>
                            <a:srgbClr val="11507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023D" w:rsidRPr="00F7023D" w:rsidRDefault="00F7023D" w:rsidP="00F7023D">
                            <w:pPr>
                              <w:jc w:val="center"/>
                            </w:pPr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Ich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heiße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Mesut Özil und ich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komme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Gelsenkirchen, das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liegt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in Deutschland. Ich bin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Fußballspieler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. Ich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spiele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in Deutschland,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Spanien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und England. Ich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spiele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jetzt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für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Arsenal und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bekome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viel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Geld. Ich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gewinne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2014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mit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Deutschland die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Weltmeisterschaft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. Ich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werde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fünfmal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Deutscher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Spieler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Jahres</w:t>
                            </w:r>
                            <w:proofErr w:type="spellEnd"/>
                            <w:r w:rsidRPr="00F7023D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50FE9" id="_x0000_s1039" style="position:absolute;margin-left:157.7pt;margin-top:4.15pt;width:372.9pt;height:17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" fillcolor="#daa520" strokecolor="#115076" strokeweight="1pt">
                <v:path arrowok="t"/>
                <o:lock v:ext="edit" aspectratio="t"/>
                <v:textbox>
                  <w:txbxContent>
                    <w:p w:rsidR="00F7023D" w:rsidRPr="00F7023D" w:rsidRDefault="00F7023D" w:rsidP="00F7023D">
                      <w:pPr>
                        <w:jc w:val="center"/>
                      </w:pPr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Ich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heiße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Mesut Özil und ich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komme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aus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Gelsenkirchen, das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liegt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in Deutschland. Ich bin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Fußballspieler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. Ich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spiele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in Deutschland,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Spanien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und England. Ich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spiele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jetzt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für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Arsenal und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bekome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viel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Geld. Ich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gewinne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2014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mit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Deutschland die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Weltmeisterschaft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. Ich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werde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fünfmal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Deutscher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Spieler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 xml:space="preserve"> des </w:t>
                      </w:r>
                      <w:proofErr w:type="spellStart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Jahres</w:t>
                      </w:r>
                      <w:proofErr w:type="spellEnd"/>
                      <w:r w:rsidRPr="00F7023D">
                        <w:rPr>
                          <w:color w:val="FFFFFF" w:themeColor="background1"/>
                          <w:kern w:val="24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82672D" w:rsidRPr="00175567" w:rsidRDefault="00F404AB" w:rsidP="00175567">
      <w:pPr>
        <w:tabs>
          <w:tab w:val="left" w:pos="6513"/>
        </w:tabs>
      </w:pPr>
      <w:r w:rsidRPr="00426F05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33DA77" wp14:editId="4250D980">
                <wp:simplePos x="0" y="0"/>
                <wp:positionH relativeFrom="column">
                  <wp:posOffset>1905</wp:posOffset>
                </wp:positionH>
                <wp:positionV relativeFrom="paragraph">
                  <wp:posOffset>9105265</wp:posOffset>
                </wp:positionV>
                <wp:extent cx="1656784" cy="231912"/>
                <wp:effectExtent l="0" t="0" r="0" b="0"/>
                <wp:wrapNone/>
                <wp:docPr id="26" name="Rectangle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784" cy="23191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26F05" w:rsidRPr="00F404AB" w:rsidRDefault="00426F05" w:rsidP="00426F05">
                            <w:pPr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F404AB">
                              <w:rPr>
                                <w:rFonts w:asciiTheme="minorHAnsi" w:hAnsi="Calibri"/>
                                <w:color w:val="BFBFBF" w:themeColor="background1" w:themeShade="BF"/>
                                <w:kern w:val="24"/>
                                <w:sz w:val="18"/>
                                <w:szCs w:val="18"/>
                              </w:rPr>
                              <w:t>© Gage Skidmore CC BY-SA 3.0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3DA77" id="Rectangle 7" o:spid="_x0000_s1040" style="position:absolute;margin-left:.15pt;margin-top:716.95pt;width:130.45pt;height:1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" filled="f" stroked="f">
                <v:textbox>
                  <w:txbxContent>
                    <w:p w:rsidR="00426F05" w:rsidRPr="00F404AB" w:rsidRDefault="00426F05" w:rsidP="00426F05">
                      <w:pPr>
                        <w:rPr>
                          <w:color w:val="BFBFBF" w:themeColor="background1" w:themeShade="BF"/>
                          <w:sz w:val="18"/>
                          <w:szCs w:val="18"/>
                        </w:rPr>
                      </w:pPr>
                      <w:r w:rsidRPr="00F404AB">
                        <w:rPr>
                          <w:rFonts w:asciiTheme="minorHAnsi" w:hAnsi="Calibri"/>
                          <w:color w:val="BFBFBF" w:themeColor="background1" w:themeShade="BF"/>
                          <w:kern w:val="24"/>
                          <w:sz w:val="18"/>
                          <w:szCs w:val="18"/>
                        </w:rPr>
                        <w:t>© Gage Skidmore CC BY-SA 3.0</w:t>
                      </w:r>
                    </w:p>
                  </w:txbxContent>
                </v:textbox>
              </v:rect>
            </w:pict>
          </mc:Fallback>
        </mc:AlternateContent>
      </w:r>
      <w:r w:rsidR="00BE5AC4" w:rsidRPr="00426F05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50CFFB" wp14:editId="0DD7F8A7">
                <wp:simplePos x="0" y="0"/>
                <wp:positionH relativeFrom="column">
                  <wp:posOffset>2002790</wp:posOffset>
                </wp:positionH>
                <wp:positionV relativeFrom="paragraph">
                  <wp:posOffset>6880860</wp:posOffset>
                </wp:positionV>
                <wp:extent cx="4735195" cy="2458085"/>
                <wp:effectExtent l="0" t="0" r="14605" b="18415"/>
                <wp:wrapNone/>
                <wp:docPr id="25" name="Rectangle 8"/>
                <wp:cNvGraphicFramePr xmlns:a="http://schemas.openxmlformats.org/drawingml/2006/main"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735195" cy="2458085"/>
                        </a:xfrm>
                        <a:prstGeom prst="rect">
                          <a:avLst/>
                        </a:prstGeom>
                        <a:solidFill>
                          <a:srgbClr val="DAA520"/>
                        </a:solidFill>
                        <a:ln>
                          <a:solidFill>
                            <a:srgbClr val="11507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6F05" w:rsidRPr="00426F05" w:rsidRDefault="00426F05" w:rsidP="00426F05">
                            <w:pPr>
                              <w:jc w:val="center"/>
                            </w:pPr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Mein Name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Arnold Schwarzenegger. Ich bin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Österreicher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aber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lebe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jetzt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in den USA. Ich bin Bodybuilder und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werde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1984 Mister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Universum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. Ich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spiele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auch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Filmen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zum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Beispiel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in ‘Terminator’. Ich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arbeite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auch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von 2003 bis 2011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als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Politiker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Kalifornien</w:t>
                            </w:r>
                            <w:proofErr w:type="spellEnd"/>
                            <w:r w:rsidRPr="00426F05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0CFFB" id="_x0000_s1041" style="position:absolute;margin-left:157.7pt;margin-top:541.8pt;width:372.85pt;height:19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" fillcolor="#daa520" strokecolor="#115076" strokeweight="1pt">
                <v:path arrowok="t"/>
                <o:lock v:ext="edit" aspectratio="t"/>
                <v:textbox>
                  <w:txbxContent>
                    <w:p w:rsidR="00426F05" w:rsidRPr="00426F05" w:rsidRDefault="00426F05" w:rsidP="00426F05">
                      <w:pPr>
                        <w:jc w:val="center"/>
                      </w:pPr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Mein Name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ist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Arnold Schwarzenegger. Ich bin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Österreicher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aber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lebe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jetzt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in den USA. Ich bin Bodybuilder und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werde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1984 Mister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Universum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. Ich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spiele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auch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in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Filmen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zum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Beispiel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in ‘Terminator’. Ich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arbeite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auch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von 2003 bis 2011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als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Politiker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in </w:t>
                      </w:r>
                      <w:proofErr w:type="spellStart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Kalifornien</w:t>
                      </w:r>
                      <w:proofErr w:type="spellEnd"/>
                      <w:r w:rsidRPr="00426F05">
                        <w:rPr>
                          <w:color w:val="FFFFFF" w:themeColor="light1"/>
                          <w:kern w:val="24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E5AC4" w:rsidRPr="00F7023D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20DC40" wp14:editId="26374A34">
                <wp:simplePos x="0" y="0"/>
                <wp:positionH relativeFrom="column">
                  <wp:posOffset>2004214</wp:posOffset>
                </wp:positionH>
                <wp:positionV relativeFrom="paragraph">
                  <wp:posOffset>4378359</wp:posOffset>
                </wp:positionV>
                <wp:extent cx="4735195" cy="2401570"/>
                <wp:effectExtent l="0" t="0" r="14605" b="11430"/>
                <wp:wrapNone/>
                <wp:docPr id="23" name="Rectangle 8"/>
                <wp:cNvGraphicFramePr xmlns:a="http://schemas.openxmlformats.org/drawingml/2006/main"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735195" cy="2401570"/>
                        </a:xfrm>
                        <a:prstGeom prst="rect">
                          <a:avLst/>
                        </a:prstGeom>
                        <a:solidFill>
                          <a:srgbClr val="DAA520"/>
                        </a:solidFill>
                        <a:ln>
                          <a:solidFill>
                            <a:srgbClr val="11507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023D" w:rsidRPr="00F7023D" w:rsidRDefault="00F7023D" w:rsidP="00F7023D">
                            <w:pPr>
                              <w:jc w:val="center"/>
                            </w:pPr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Ich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heiße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Wolfgang von Goethe und ich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habe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Jobs. Ich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arbeite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als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Diplomat und mag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Naturwissenschaften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. Ich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schreibe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auch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Bücher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Theaterstücke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, und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andere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Literatur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. Ich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schreibe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das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Stück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Doktor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Faustus. Ich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reise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manchmal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nach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Italien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und mag es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sehr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0DC40" id="_x0000_s1042" style="position:absolute;margin-left:157.8pt;margin-top:344.75pt;width:372.85pt;height:189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" fillcolor="#daa520" strokecolor="#115076" strokeweight="1pt">
                <v:path arrowok="t"/>
                <o:lock v:ext="edit" aspectratio="t"/>
                <v:textbox>
                  <w:txbxContent>
                    <w:p w:rsidR="00F7023D" w:rsidRPr="00F7023D" w:rsidRDefault="00F7023D" w:rsidP="00F7023D">
                      <w:pPr>
                        <w:jc w:val="center"/>
                      </w:pPr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Ich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heiße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Wolfgang von Goethe und ich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habe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viele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Jobs. Ich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arbeite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als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Diplomat und mag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Naturwissenschaften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. Ich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schreibe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auch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Bücher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Theaterstücke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, und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andere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Literatur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. Ich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schreibe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das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Stück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Doktor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Faustus. Ich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reise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manchmal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nach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Italien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und mag es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sehr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BE5AC4" w:rsidRPr="00F7023D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3E060" wp14:editId="437E3D1B">
                <wp:simplePos x="0" y="0"/>
                <wp:positionH relativeFrom="column">
                  <wp:posOffset>2002790</wp:posOffset>
                </wp:positionH>
                <wp:positionV relativeFrom="paragraph">
                  <wp:posOffset>1952119</wp:posOffset>
                </wp:positionV>
                <wp:extent cx="4735195" cy="2341880"/>
                <wp:effectExtent l="0" t="0" r="14605" b="7620"/>
                <wp:wrapNone/>
                <wp:docPr id="21" name="Rectangle 8"/>
                <wp:cNvGraphicFramePr xmlns:a="http://schemas.openxmlformats.org/drawingml/2006/main"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735195" cy="2341880"/>
                        </a:xfrm>
                        <a:prstGeom prst="rect">
                          <a:avLst/>
                        </a:prstGeom>
                        <a:solidFill>
                          <a:srgbClr val="DAA520"/>
                        </a:solidFill>
                        <a:ln>
                          <a:solidFill>
                            <a:srgbClr val="11507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023D" w:rsidRPr="00F7023D" w:rsidRDefault="00F7023D" w:rsidP="00F7023D">
                            <w:pPr>
                              <w:jc w:val="center"/>
                            </w:pPr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Ich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heiße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Ludwig von Beethoven und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komme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Bonn, das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liegt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in Deutschland. Ich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lebe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im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18. und 19.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Jahrhundert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. Ich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spiele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sehr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gern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Musik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und bin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Klavierspieler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. </w:t>
                            </w:r>
                            <w:r w:rsidRPr="00F7023D">
                              <w:rPr>
                                <w:color w:val="FFFFFF" w:themeColor="light1"/>
                                <w:kern w:val="24"/>
                              </w:rPr>
                              <w:t xml:space="preserve">Ich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</w:rPr>
                              <w:t>komponiere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</w:rPr>
                              <w:t xml:space="preserve"> 1824 ‘Ode an die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</w:rPr>
                              <w:t>Freude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</w:rPr>
                              <w:t xml:space="preserve">’, das Lied der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</w:rPr>
                              <w:t>Europaïschen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</w:rPr>
                              <w:t xml:space="preserve"> Union, und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</w:rPr>
                              <w:t>viele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</w:rPr>
                              <w:t>andere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</w:rPr>
                              <w:t>Musikstücke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</w:rPr>
                              <w:t xml:space="preserve">.  Ich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</w:rPr>
                              <w:t>höre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</w:rPr>
                              <w:t xml:space="preserve"> l</w:t>
                            </w:r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eider </w:t>
                            </w:r>
                            <w:proofErr w:type="spellStart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>nicht</w:t>
                            </w:r>
                            <w:proofErr w:type="spellEnd"/>
                            <w:r w:rsidRPr="00F7023D">
                              <w:rPr>
                                <w:color w:val="FFFFFF" w:themeColor="light1"/>
                                <w:kern w:val="24"/>
                                <w:lang w:val="en-US"/>
                              </w:rPr>
                              <w:t xml:space="preserve"> gut.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3E060" id="_x0000_s1043" style="position:absolute;margin-left:157.7pt;margin-top:153.7pt;width:372.85pt;height:18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" fillcolor="#daa520" strokecolor="#115076" strokeweight="1pt">
                <v:path arrowok="t"/>
                <o:lock v:ext="edit" aspectratio="t"/>
                <v:textbox>
                  <w:txbxContent>
                    <w:p w:rsidR="00F7023D" w:rsidRPr="00F7023D" w:rsidRDefault="00F7023D" w:rsidP="00F7023D">
                      <w:pPr>
                        <w:jc w:val="center"/>
                      </w:pPr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Ich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heiße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Ludwig von Beethoven und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komme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aus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Bonn, das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liegt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in Deutschland. Ich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lebe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im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18. und 19.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Jahrhundert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. Ich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spiele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sehr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gern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Musik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und bin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Klavierspieler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. </w:t>
                      </w:r>
                      <w:r w:rsidRPr="00F7023D">
                        <w:rPr>
                          <w:color w:val="FFFFFF" w:themeColor="light1"/>
                          <w:kern w:val="24"/>
                        </w:rPr>
                        <w:t xml:space="preserve">Ich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</w:rPr>
                        <w:t>komponiere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</w:rPr>
                        <w:t xml:space="preserve"> 1824 ‘Ode an die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</w:rPr>
                        <w:t>Freude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</w:rPr>
                        <w:t xml:space="preserve">’, das Lied der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</w:rPr>
                        <w:t>Europaïschen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</w:rPr>
                        <w:t xml:space="preserve"> Union, und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</w:rPr>
                        <w:t>viele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</w:rPr>
                        <w:t>andere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</w:rPr>
                        <w:t>Musikstücke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</w:rPr>
                        <w:t xml:space="preserve">.  Ich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</w:rPr>
                        <w:t>höre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</w:rPr>
                        <w:t xml:space="preserve"> l</w:t>
                      </w:r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eider </w:t>
                      </w:r>
                      <w:proofErr w:type="spellStart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>nicht</w:t>
                      </w:r>
                      <w:proofErr w:type="spellEnd"/>
                      <w:r w:rsidRPr="00F7023D">
                        <w:rPr>
                          <w:color w:val="FFFFFF" w:themeColor="light1"/>
                          <w:kern w:val="24"/>
                          <w:lang w:val="en-US"/>
                        </w:rPr>
                        <w:t xml:space="preserve"> gut. </w:t>
                      </w:r>
                    </w:p>
                  </w:txbxContent>
                </v:textbox>
              </v:rect>
            </w:pict>
          </mc:Fallback>
        </mc:AlternateContent>
      </w:r>
      <w:r w:rsidR="00BE5AC4" w:rsidRPr="00F7023D">
        <w:drawing>
          <wp:anchor distT="0" distB="0" distL="114300" distR="114300" simplePos="0" relativeHeight="251682816" behindDoc="0" locked="0" layoutInCell="1" allowOverlap="1" wp14:anchorId="262FD936" wp14:editId="5CFB13BE">
            <wp:simplePos x="0" y="0"/>
            <wp:positionH relativeFrom="column">
              <wp:posOffset>-73025</wp:posOffset>
            </wp:positionH>
            <wp:positionV relativeFrom="paragraph">
              <wp:posOffset>1948180</wp:posOffset>
            </wp:positionV>
            <wp:extent cx="1947545" cy="2341880"/>
            <wp:effectExtent l="0" t="0" r="0" b="0"/>
            <wp:wrapNone/>
            <wp:docPr id="22" name="Picture 5" descr="A person wearing a suit and tie holding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F5FA54C-DCE8-A644-AA7D-CF22802565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erson wearing a suit and tie holding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BF5FA54C-DCE8-A644-AA7D-CF22802565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AC4" w:rsidRPr="00426F05">
        <w:drawing>
          <wp:anchor distT="0" distB="0" distL="114300" distR="114300" simplePos="0" relativeHeight="251688960" behindDoc="0" locked="0" layoutInCell="1" allowOverlap="1" wp14:anchorId="58317CFD" wp14:editId="316AD72A">
            <wp:simplePos x="0" y="0"/>
            <wp:positionH relativeFrom="column">
              <wp:posOffset>-69850</wp:posOffset>
            </wp:positionH>
            <wp:positionV relativeFrom="paragraph">
              <wp:posOffset>6856554</wp:posOffset>
            </wp:positionV>
            <wp:extent cx="1947600" cy="2475891"/>
            <wp:effectExtent l="0" t="0" r="0" b="635"/>
            <wp:wrapNone/>
            <wp:docPr id="27" name="Picture 5" descr="A person wearing a blue shi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4E9D068-0894-CA4E-B985-1F8CB2AB5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erson wearing a blue shirt&#10;&#10;Description automatically generated">
                      <a:extLst>
                        <a:ext uri="{FF2B5EF4-FFF2-40B4-BE49-F238E27FC236}">
                          <a16:creationId xmlns:a16="http://schemas.microsoft.com/office/drawing/2014/main" id="{D4E9D068-0894-CA4E-B985-1F8CB2AB5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2475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23D" w:rsidRPr="00F7023D">
        <w:drawing>
          <wp:anchor distT="0" distB="0" distL="114300" distR="114300" simplePos="0" relativeHeight="251685888" behindDoc="0" locked="0" layoutInCell="1" allowOverlap="1" wp14:anchorId="7B66F2CB" wp14:editId="377D428B">
            <wp:simplePos x="0" y="0"/>
            <wp:positionH relativeFrom="column">
              <wp:posOffset>-73025</wp:posOffset>
            </wp:positionH>
            <wp:positionV relativeFrom="paragraph">
              <wp:posOffset>4381500</wp:posOffset>
            </wp:positionV>
            <wp:extent cx="1947600" cy="2401907"/>
            <wp:effectExtent l="0" t="0" r="0" b="0"/>
            <wp:wrapNone/>
            <wp:docPr id="24" name="Picture 7" descr="A person sitting on a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E1E3842-CB38-A340-BFD8-712B1DAFC7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erson sitting on a table&#10;&#10;Description automatically generated">
                      <a:extLst>
                        <a:ext uri="{FF2B5EF4-FFF2-40B4-BE49-F238E27FC236}">
                          <a16:creationId xmlns:a16="http://schemas.microsoft.com/office/drawing/2014/main" id="{5E1E3842-CB38-A340-BFD8-712B1DAFC7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2401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672D" w:rsidRPr="00175567" w:rsidSect="00A27D29">
      <w:headerReference w:type="default" r:id="rId17"/>
      <w:footerReference w:type="default" r:id="rId18"/>
      <w:pgSz w:w="11906" w:h="16838"/>
      <w:pgMar w:top="709" w:right="566" w:bottom="567" w:left="567" w:header="283" w:footer="62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1778" w:rsidRDefault="00411778" w:rsidP="00180B91">
      <w:pPr>
        <w:spacing w:after="0" w:line="240" w:lineRule="auto"/>
      </w:pPr>
      <w:r>
        <w:separator/>
      </w:r>
    </w:p>
  </w:endnote>
  <w:endnote w:type="continuationSeparator" w:id="0">
    <w:p w:rsidR="00411778" w:rsidRDefault="00411778" w:rsidP="0018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5567" w:rsidRPr="00175567" w:rsidRDefault="00030BB2" w:rsidP="00175567">
    <w:pPr>
      <w:spacing w:after="0" w:line="240" w:lineRule="auto"/>
      <w:jc w:val="right"/>
      <w:rPr>
        <w:rFonts w:eastAsia="+mn-ea" w:cstheme="minorHAnsi"/>
        <w:b/>
        <w:bCs/>
        <w:color w:val="FFFFFF"/>
        <w:kern w:val="24"/>
        <w:u w:val="single"/>
      </w:rPr>
    </w:pPr>
    <w:r>
      <w:rPr>
        <w:rFonts w:eastAsia="+mn-ea" w:cstheme="minorHAnsi"/>
        <w:b/>
        <w:bCs/>
        <w:noProof/>
        <w:color w:val="FFFFFF"/>
        <w:kern w:val="24"/>
        <w:u w:val="single"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-360249</wp:posOffset>
          </wp:positionH>
          <wp:positionV relativeFrom="paragraph">
            <wp:posOffset>46706</wp:posOffset>
          </wp:positionV>
          <wp:extent cx="7558178" cy="57905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LP_Word_French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178" cy="579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1778" w:rsidRDefault="00411778" w:rsidP="00180B91">
      <w:pPr>
        <w:spacing w:after="0" w:line="240" w:lineRule="auto"/>
      </w:pPr>
      <w:r>
        <w:separator/>
      </w:r>
    </w:p>
  </w:footnote>
  <w:footnote w:type="continuationSeparator" w:id="0">
    <w:p w:rsidR="00411778" w:rsidRDefault="00411778" w:rsidP="0018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B91" w:rsidRPr="00175567" w:rsidRDefault="00175567" w:rsidP="00175567">
    <w:pPr>
      <w:pStyle w:val="Header"/>
      <w:tabs>
        <w:tab w:val="clear" w:pos="4513"/>
      </w:tabs>
      <w:ind w:left="-1134"/>
      <w:rPr>
        <w:color w:val="1F3864" w:themeColor="accent5" w:themeShade="80"/>
      </w:rPr>
    </w:pPr>
    <w:r w:rsidRPr="00175567">
      <w:rPr>
        <w:color w:val="1F3864" w:themeColor="accent5" w:themeShade="8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AB9"/>
    <w:rsid w:val="00030BB2"/>
    <w:rsid w:val="00144A69"/>
    <w:rsid w:val="00175567"/>
    <w:rsid w:val="00180B91"/>
    <w:rsid w:val="001E5EAB"/>
    <w:rsid w:val="00411778"/>
    <w:rsid w:val="00426F05"/>
    <w:rsid w:val="00470AB9"/>
    <w:rsid w:val="0049101D"/>
    <w:rsid w:val="00666C57"/>
    <w:rsid w:val="006A70BE"/>
    <w:rsid w:val="007A03DA"/>
    <w:rsid w:val="0082672D"/>
    <w:rsid w:val="009A0D9F"/>
    <w:rsid w:val="00A27D29"/>
    <w:rsid w:val="00A842EA"/>
    <w:rsid w:val="00AE312B"/>
    <w:rsid w:val="00BE5AC4"/>
    <w:rsid w:val="00F36C06"/>
    <w:rsid w:val="00F404AB"/>
    <w:rsid w:val="00F7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C0B42"/>
  <w15:chartTrackingRefBased/>
  <w15:docId w15:val="{4E6EC014-B7A7-7942-BA33-70C3552CE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4A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4A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nge/Desktop/NCELP_Resources_Portrait_Germa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NCELP_Resources_Portrait_German.dotx</Template>
  <TotalTime>27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Alferink</dc:creator>
  <cp:keywords/>
  <dc:description/>
  <cp:lastModifiedBy>Inge Alferink</cp:lastModifiedBy>
  <cp:revision>7</cp:revision>
  <dcterms:created xsi:type="dcterms:W3CDTF">2020-01-30T11:50:00Z</dcterms:created>
  <dcterms:modified xsi:type="dcterms:W3CDTF">2020-01-30T12:23:00Z</dcterms:modified>
</cp:coreProperties>
</file>