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002" w:rsidRDefault="00AD4002" w:rsidP="00A277F2">
      <w:pPr>
        <w:tabs>
          <w:tab w:val="left" w:pos="6774"/>
        </w:tabs>
      </w:pPr>
    </w:p>
    <w:p w:rsidR="00AD4002" w:rsidRPr="00AD4002" w:rsidRDefault="00AD4002" w:rsidP="00AD4002">
      <w:r w:rsidRPr="00AD4002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60044265" wp14:editId="35C0A5E6">
            <wp:simplePos x="0" y="0"/>
            <wp:positionH relativeFrom="column">
              <wp:posOffset>17560925</wp:posOffset>
            </wp:positionH>
            <wp:positionV relativeFrom="paragraph">
              <wp:posOffset>11975465</wp:posOffset>
            </wp:positionV>
            <wp:extent cx="1231265" cy="758190"/>
            <wp:effectExtent l="0" t="0" r="6985" b="3810"/>
            <wp:wrapNone/>
            <wp:docPr id="3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4002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5010B2E7" wp14:editId="6091002D">
            <wp:simplePos x="0" y="0"/>
            <wp:positionH relativeFrom="column">
              <wp:posOffset>5325745</wp:posOffset>
            </wp:positionH>
            <wp:positionV relativeFrom="paragraph">
              <wp:posOffset>12084685</wp:posOffset>
            </wp:positionV>
            <wp:extent cx="1252220" cy="659130"/>
            <wp:effectExtent l="0" t="0" r="5080" b="7620"/>
            <wp:wrapNone/>
            <wp:docPr id="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4002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4F270098" wp14:editId="4BFDBEE4">
            <wp:simplePos x="0" y="0"/>
            <wp:positionH relativeFrom="column">
              <wp:posOffset>13138785</wp:posOffset>
            </wp:positionH>
            <wp:positionV relativeFrom="paragraph">
              <wp:posOffset>9784715</wp:posOffset>
            </wp:positionV>
            <wp:extent cx="909955" cy="909955"/>
            <wp:effectExtent l="0" t="0" r="4445" b="4445"/>
            <wp:wrapNone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4002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7EE5482C" wp14:editId="6E765091">
            <wp:simplePos x="0" y="0"/>
            <wp:positionH relativeFrom="column">
              <wp:posOffset>17841595</wp:posOffset>
            </wp:positionH>
            <wp:positionV relativeFrom="paragraph">
              <wp:posOffset>8070215</wp:posOffset>
            </wp:positionV>
            <wp:extent cx="893445" cy="710565"/>
            <wp:effectExtent l="0" t="0" r="1905" b="0"/>
            <wp:wrapNone/>
            <wp:docPr id="4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4002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399CA035" wp14:editId="596E105B">
            <wp:simplePos x="0" y="0"/>
            <wp:positionH relativeFrom="column">
              <wp:posOffset>5537835</wp:posOffset>
            </wp:positionH>
            <wp:positionV relativeFrom="paragraph">
              <wp:posOffset>7999095</wp:posOffset>
            </wp:positionV>
            <wp:extent cx="893445" cy="710565"/>
            <wp:effectExtent l="0" t="0" r="1905" b="0"/>
            <wp:wrapNone/>
            <wp:docPr id="3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4002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0B0FAA9C" wp14:editId="7310CBE1">
            <wp:simplePos x="0" y="0"/>
            <wp:positionH relativeFrom="column">
              <wp:posOffset>17185005</wp:posOffset>
            </wp:positionH>
            <wp:positionV relativeFrom="paragraph">
              <wp:posOffset>3782695</wp:posOffset>
            </wp:positionV>
            <wp:extent cx="1339850" cy="882015"/>
            <wp:effectExtent l="0" t="0" r="0" b="0"/>
            <wp:wrapNone/>
            <wp:docPr id="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40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A45AAA" wp14:editId="08FFD3D4">
                <wp:simplePos x="0" y="0"/>
                <wp:positionH relativeFrom="column">
                  <wp:posOffset>20166965</wp:posOffset>
                </wp:positionH>
                <wp:positionV relativeFrom="paragraph">
                  <wp:posOffset>12356465</wp:posOffset>
                </wp:positionV>
                <wp:extent cx="514985" cy="476250"/>
                <wp:effectExtent l="19050" t="19050" r="18415" b="19050"/>
                <wp:wrapNone/>
                <wp:docPr id="29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F132D34" id="Rectangle 28" o:spid="_x0000_s1026" style="position:absolute;margin-left:1587.95pt;margin-top:972.95pt;width:40.55pt;height:3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" filled="f" strokecolor="black [3213]" strokeweight="2.25pt"/>
            </w:pict>
          </mc:Fallback>
        </mc:AlternateContent>
      </w:r>
      <w:r w:rsidRPr="00AD40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2B495D" wp14:editId="1F97435C">
                <wp:simplePos x="0" y="0"/>
                <wp:positionH relativeFrom="column">
                  <wp:posOffset>15817215</wp:posOffset>
                </wp:positionH>
                <wp:positionV relativeFrom="paragraph">
                  <wp:posOffset>12356465</wp:posOffset>
                </wp:positionV>
                <wp:extent cx="514985" cy="476250"/>
                <wp:effectExtent l="19050" t="19050" r="18415" b="19050"/>
                <wp:wrapNone/>
                <wp:docPr id="28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B87FEA5" id="Rectangle 27" o:spid="_x0000_s1026" style="position:absolute;margin-left:1245.45pt;margin-top:972.95pt;width:40.55pt;height:3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" filled="f" strokecolor="black [3213]" strokeweight="2.25pt"/>
            </w:pict>
          </mc:Fallback>
        </mc:AlternateContent>
      </w:r>
      <w:r w:rsidRPr="00AD40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50FD4A" wp14:editId="34439426">
                <wp:simplePos x="0" y="0"/>
                <wp:positionH relativeFrom="column">
                  <wp:posOffset>20145375</wp:posOffset>
                </wp:positionH>
                <wp:positionV relativeFrom="paragraph">
                  <wp:posOffset>10395585</wp:posOffset>
                </wp:positionV>
                <wp:extent cx="514985" cy="476250"/>
                <wp:effectExtent l="19050" t="19050" r="18415" b="19050"/>
                <wp:wrapNone/>
                <wp:docPr id="27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FB70258" id="Rectangle 26" o:spid="_x0000_s1026" style="position:absolute;margin-left:1586.25pt;margin-top:818.55pt;width:40.55pt;height:3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" filled="f" strokecolor="black [3213]" strokeweight="2.25pt"/>
            </w:pict>
          </mc:Fallback>
        </mc:AlternateContent>
      </w:r>
      <w:r w:rsidRPr="00AD40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F265BE" wp14:editId="2EA2BD44">
                <wp:simplePos x="0" y="0"/>
                <wp:positionH relativeFrom="column">
                  <wp:posOffset>15804515</wp:posOffset>
                </wp:positionH>
                <wp:positionV relativeFrom="paragraph">
                  <wp:posOffset>10415905</wp:posOffset>
                </wp:positionV>
                <wp:extent cx="514985" cy="476250"/>
                <wp:effectExtent l="19050" t="19050" r="18415" b="19050"/>
                <wp:wrapNone/>
                <wp:docPr id="26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AC5D264" id="Rectangle 25" o:spid="_x0000_s1026" style="position:absolute;margin-left:1244.45pt;margin-top:820.15pt;width:40.55pt;height:3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" filled="f" strokecolor="black [3213]" strokeweight="2.25pt"/>
            </w:pict>
          </mc:Fallback>
        </mc:AlternateContent>
      </w:r>
      <w:r w:rsidRPr="00AD40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68BAA7" wp14:editId="48CAFEEE">
                <wp:simplePos x="0" y="0"/>
                <wp:positionH relativeFrom="column">
                  <wp:posOffset>20187285</wp:posOffset>
                </wp:positionH>
                <wp:positionV relativeFrom="paragraph">
                  <wp:posOffset>8201025</wp:posOffset>
                </wp:positionV>
                <wp:extent cx="514985" cy="476250"/>
                <wp:effectExtent l="19050" t="19050" r="18415" b="19050"/>
                <wp:wrapNone/>
                <wp:docPr id="25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A26E4AC" id="Rectangle 24" o:spid="_x0000_s1026" style="position:absolute;margin-left:1589.55pt;margin-top:645.75pt;width:40.55pt;height:3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" filled="f" strokecolor="black [3213]" strokeweight="2.25pt"/>
            </w:pict>
          </mc:Fallback>
        </mc:AlternateContent>
      </w:r>
      <w:r w:rsidRPr="00AD40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ACEE92" wp14:editId="0D8F2D56">
                <wp:simplePos x="0" y="0"/>
                <wp:positionH relativeFrom="column">
                  <wp:posOffset>15804515</wp:posOffset>
                </wp:positionH>
                <wp:positionV relativeFrom="paragraph">
                  <wp:posOffset>8201025</wp:posOffset>
                </wp:positionV>
                <wp:extent cx="514985" cy="476250"/>
                <wp:effectExtent l="19050" t="19050" r="18415" b="19050"/>
                <wp:wrapNone/>
                <wp:docPr id="24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659CDB9" id="Rectangle 23" o:spid="_x0000_s1026" style="position:absolute;margin-left:1244.45pt;margin-top:645.75pt;width:40.55pt;height:3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" filled="f" strokecolor="black [3213]" strokeweight="2.25pt"/>
            </w:pict>
          </mc:Fallback>
        </mc:AlternateContent>
      </w:r>
      <w:r w:rsidRPr="00AD40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CB59BE" wp14:editId="2FA950D8">
                <wp:simplePos x="0" y="0"/>
                <wp:positionH relativeFrom="column">
                  <wp:posOffset>20198715</wp:posOffset>
                </wp:positionH>
                <wp:positionV relativeFrom="paragraph">
                  <wp:posOffset>6114415</wp:posOffset>
                </wp:positionV>
                <wp:extent cx="514985" cy="476250"/>
                <wp:effectExtent l="19050" t="19050" r="18415" b="19050"/>
                <wp:wrapNone/>
                <wp:docPr id="23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6561D40" id="Rectangle 22" o:spid="_x0000_s1026" style="position:absolute;margin-left:1590.45pt;margin-top:481.45pt;width:40.55pt;height:3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" filled="f" strokecolor="black [3213]" strokeweight="2.25pt"/>
            </w:pict>
          </mc:Fallback>
        </mc:AlternateContent>
      </w:r>
      <w:r w:rsidRPr="00AD40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54C93E" wp14:editId="3D3B86A6">
                <wp:simplePos x="0" y="0"/>
                <wp:positionH relativeFrom="column">
                  <wp:posOffset>15789275</wp:posOffset>
                </wp:positionH>
                <wp:positionV relativeFrom="paragraph">
                  <wp:posOffset>6137275</wp:posOffset>
                </wp:positionV>
                <wp:extent cx="514985" cy="476250"/>
                <wp:effectExtent l="19050" t="19050" r="18415" b="19050"/>
                <wp:wrapNone/>
                <wp:docPr id="4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14F15F1" id="Rectangle 21" o:spid="_x0000_s1026" style="position:absolute;margin-left:1243.25pt;margin-top:483.25pt;width:40.55pt;height:3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" filled="f" strokecolor="black [3213]" strokeweight="2.25pt"/>
            </w:pict>
          </mc:Fallback>
        </mc:AlternateContent>
      </w:r>
      <w:r w:rsidRPr="00AD40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B79387" wp14:editId="41B0F889">
                <wp:simplePos x="0" y="0"/>
                <wp:positionH relativeFrom="column">
                  <wp:posOffset>20230465</wp:posOffset>
                </wp:positionH>
                <wp:positionV relativeFrom="paragraph">
                  <wp:posOffset>4225925</wp:posOffset>
                </wp:positionV>
                <wp:extent cx="514985" cy="476250"/>
                <wp:effectExtent l="19050" t="19050" r="18415" b="19050"/>
                <wp:wrapNone/>
                <wp:docPr id="2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8574FB4" id="Rectangle 20" o:spid="_x0000_s1026" style="position:absolute;margin-left:1592.95pt;margin-top:332.75pt;width:40.55pt;height:3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" filled="f" strokecolor="black [3213]" strokeweight="2.25pt"/>
            </w:pict>
          </mc:Fallback>
        </mc:AlternateContent>
      </w:r>
      <w:r w:rsidRPr="00AD40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D66467" wp14:editId="39606289">
                <wp:simplePos x="0" y="0"/>
                <wp:positionH relativeFrom="column">
                  <wp:posOffset>15796895</wp:posOffset>
                </wp:positionH>
                <wp:positionV relativeFrom="paragraph">
                  <wp:posOffset>4187825</wp:posOffset>
                </wp:positionV>
                <wp:extent cx="514985" cy="476250"/>
                <wp:effectExtent l="19050" t="19050" r="18415" b="19050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CE27EB5" id="Rectangle 2" o:spid="_x0000_s1026" style="position:absolute;margin-left:1243.85pt;margin-top:329.75pt;width:40.55pt;height:3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" filled="f" strokecolor="black [3213]" strokeweight="2.25pt"/>
            </w:pict>
          </mc:Fallback>
        </mc:AlternateContent>
      </w:r>
      <w:r w:rsidRPr="00AD4002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E83E3C2" wp14:editId="54897BD4">
            <wp:simplePos x="0" y="0"/>
            <wp:positionH relativeFrom="column">
              <wp:posOffset>12947015</wp:posOffset>
            </wp:positionH>
            <wp:positionV relativeFrom="paragraph">
              <wp:posOffset>12173585</wp:posOffset>
            </wp:positionV>
            <wp:extent cx="1252220" cy="659130"/>
            <wp:effectExtent l="0" t="0" r="5080" b="7620"/>
            <wp:wrapNone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4002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787B363" wp14:editId="6BF9A6FE">
            <wp:simplePos x="0" y="0"/>
            <wp:positionH relativeFrom="column">
              <wp:posOffset>17944465</wp:posOffset>
            </wp:positionH>
            <wp:positionV relativeFrom="paragraph">
              <wp:posOffset>9628505</wp:posOffset>
            </wp:positionV>
            <wp:extent cx="842010" cy="958215"/>
            <wp:effectExtent l="0" t="0" r="0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4002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0ECBDB9E" wp14:editId="648EC787">
            <wp:simplePos x="0" y="0"/>
            <wp:positionH relativeFrom="column">
              <wp:posOffset>12661265</wp:posOffset>
            </wp:positionH>
            <wp:positionV relativeFrom="paragraph">
              <wp:posOffset>7536815</wp:posOffset>
            </wp:positionV>
            <wp:extent cx="1271905" cy="953770"/>
            <wp:effectExtent l="0" t="0" r="4445" b="0"/>
            <wp:wrapNone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4002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4819A71" wp14:editId="30310B64">
            <wp:simplePos x="0" y="0"/>
            <wp:positionH relativeFrom="column">
              <wp:posOffset>17607915</wp:posOffset>
            </wp:positionH>
            <wp:positionV relativeFrom="paragraph">
              <wp:posOffset>5767705</wp:posOffset>
            </wp:positionV>
            <wp:extent cx="1175385" cy="798830"/>
            <wp:effectExtent l="0" t="0" r="5715" b="1270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4002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6C9D486" wp14:editId="57EAD2E6">
            <wp:simplePos x="0" y="0"/>
            <wp:positionH relativeFrom="column">
              <wp:posOffset>13594715</wp:posOffset>
            </wp:positionH>
            <wp:positionV relativeFrom="paragraph">
              <wp:posOffset>5259705</wp:posOffset>
            </wp:positionV>
            <wp:extent cx="805815" cy="1053465"/>
            <wp:effectExtent l="0" t="0" r="0" b="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4002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0EBDC08" wp14:editId="376170CC">
            <wp:simplePos x="0" y="0"/>
            <wp:positionH relativeFrom="column">
              <wp:posOffset>12870815</wp:posOffset>
            </wp:positionH>
            <wp:positionV relativeFrom="paragraph">
              <wp:posOffset>3940175</wp:posOffset>
            </wp:positionV>
            <wp:extent cx="1252220" cy="659130"/>
            <wp:effectExtent l="0" t="0" r="5080" b="762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4002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146D9BE" wp14:editId="5D4190EB">
            <wp:simplePos x="0" y="0"/>
            <wp:positionH relativeFrom="column">
              <wp:posOffset>5391785</wp:posOffset>
            </wp:positionH>
            <wp:positionV relativeFrom="paragraph">
              <wp:posOffset>9877425</wp:posOffset>
            </wp:positionV>
            <wp:extent cx="909955" cy="909955"/>
            <wp:effectExtent l="0" t="0" r="4445" b="4445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40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6FA9F" wp14:editId="4E02D210">
                <wp:simplePos x="0" y="0"/>
                <wp:positionH relativeFrom="column">
                  <wp:posOffset>11108055</wp:posOffset>
                </wp:positionH>
                <wp:positionV relativeFrom="paragraph">
                  <wp:posOffset>1833245</wp:posOffset>
                </wp:positionV>
                <wp:extent cx="5303520" cy="6001385"/>
                <wp:effectExtent l="19050" t="19050" r="11430" b="18415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520" cy="60013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AD4002" w:rsidRDefault="00AD4002" w:rsidP="00AD400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sz w:val="64"/>
                                <w:szCs w:val="64"/>
                              </w:rPr>
                              <w:t>Partner A</w:t>
                            </w:r>
                          </w:p>
                          <w:p w:rsidR="00AD4002" w:rsidRDefault="00AD4002" w:rsidP="00AD400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:rsidR="00AD4002" w:rsidRDefault="00AD4002" w:rsidP="00AD400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sz w:val="64"/>
                                <w:szCs w:val="64"/>
                              </w:rPr>
                              <w:t xml:space="preserve">2) </w:t>
                            </w:r>
                          </w:p>
                          <w:p w:rsidR="00AD4002" w:rsidRDefault="00AD4002" w:rsidP="00AD400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sz w:val="64"/>
                                <w:szCs w:val="64"/>
                              </w:rPr>
                              <w:t xml:space="preserve">3) </w:t>
                            </w:r>
                          </w:p>
                          <w:p w:rsidR="00AD4002" w:rsidRDefault="00AD4002" w:rsidP="00AD400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sz w:val="64"/>
                                <w:szCs w:val="64"/>
                              </w:rPr>
                              <w:t xml:space="preserve">4) </w:t>
                            </w:r>
                          </w:p>
                          <w:p w:rsidR="00AD4002" w:rsidRDefault="00AD4002" w:rsidP="00AD4002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sz w:val="64"/>
                                <w:szCs w:val="64"/>
                              </w:rPr>
                              <w:t xml:space="preserve">5)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96FA9F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874.65pt;margin-top:144.35pt;width:417.6pt;height:47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" filled="f" strokecolor="#1f3763 [1608]" strokeweight="2.25pt">
                <v:textbox style="mso-fit-shape-to-text:t">
                  <w:txbxContent>
                    <w:p w:rsidR="00AD4002" w:rsidRDefault="00AD4002" w:rsidP="00AD400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sz w:val="64"/>
                          <w:szCs w:val="64"/>
                        </w:rPr>
                        <w:t>Partner A</w:t>
                      </w:r>
                    </w:p>
                    <w:p w:rsidR="00AD4002" w:rsidRDefault="00AD4002" w:rsidP="00AD400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/>
                          <w:sz w:val="64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</w:p>
                    <w:p w:rsidR="00AD4002" w:rsidRDefault="00AD4002" w:rsidP="00AD4002">
                      <w:pPr>
                        <w:pStyle w:val="NormalWeb"/>
                        <w:spacing w:before="0" w:beforeAutospacing="0" w:after="0" w:afterAutospacing="0"/>
                        <w:rPr>
                          <w:rFonts w:eastAsiaTheme="minorEastAsia"/>
                        </w:rPr>
                      </w:pPr>
                      <w:r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sz w:val="64"/>
                          <w:szCs w:val="64"/>
                        </w:rPr>
                        <w:t xml:space="preserve">2) </w:t>
                      </w:r>
                    </w:p>
                    <w:p w:rsidR="00AD4002" w:rsidRDefault="00AD4002" w:rsidP="00AD400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sz w:val="64"/>
                          <w:szCs w:val="64"/>
                        </w:rPr>
                        <w:t xml:space="preserve">3) </w:t>
                      </w:r>
                    </w:p>
                    <w:p w:rsidR="00AD4002" w:rsidRDefault="00AD4002" w:rsidP="00AD400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sz w:val="64"/>
                          <w:szCs w:val="64"/>
                        </w:rPr>
                        <w:t xml:space="preserve">4) </w:t>
                      </w:r>
                    </w:p>
                    <w:p w:rsidR="00AD4002" w:rsidRDefault="00AD4002" w:rsidP="00AD4002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sz w:val="64"/>
                          <w:szCs w:val="64"/>
                        </w:rPr>
                        <w:t xml:space="preserve">5) </w:t>
                      </w:r>
                    </w:p>
                  </w:txbxContent>
                </v:textbox>
              </v:shape>
            </w:pict>
          </mc:Fallback>
        </mc:AlternateContent>
      </w:r>
      <w:r w:rsidR="004565CE">
        <w:rPr>
          <w:noProof/>
          <w:lang w:eastAsia="en-GB"/>
        </w:rPr>
        <w:t>`</w:t>
      </w:r>
      <w:r w:rsidR="00FC70F7">
        <w:rPr>
          <w:noProof/>
          <w:lang w:eastAsia="en-GB"/>
        </w:rPr>
        <w:drawing>
          <wp:inline distT="0" distB="0" distL="0" distR="0" wp14:anchorId="7BFE7FB0" wp14:editId="6D756E15">
            <wp:extent cx="9777730" cy="5191125"/>
            <wp:effectExtent l="0" t="0" r="0" b="95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028" t="16514" r="47200" b="22497"/>
                    <a:stretch/>
                  </pic:blipFill>
                  <pic:spPr bwMode="auto">
                    <a:xfrm>
                      <a:off x="0" y="0"/>
                      <a:ext cx="977773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002" w:rsidRPr="00AD4002" w:rsidRDefault="00AD4002" w:rsidP="00AD4002"/>
    <w:p w:rsidR="00175567" w:rsidRPr="00AD4002" w:rsidRDefault="00AD4002" w:rsidP="00AD4002">
      <w:pPr>
        <w:tabs>
          <w:tab w:val="left" w:pos="1215"/>
        </w:tabs>
      </w:pPr>
      <w:r>
        <w:tab/>
      </w:r>
    </w:p>
    <w:sectPr w:rsidR="00175567" w:rsidRPr="00AD4002" w:rsidSect="00AD4002">
      <w:headerReference w:type="default" r:id="rId18"/>
      <w:footerReference w:type="default" r:id="rId19"/>
      <w:pgSz w:w="16838" w:h="11906" w:orient="landscape"/>
      <w:pgMar w:top="720" w:right="720" w:bottom="720" w:left="720" w:header="425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86A" w:rsidRDefault="0083786A" w:rsidP="00180B91">
      <w:pPr>
        <w:spacing w:after="0" w:line="240" w:lineRule="auto"/>
      </w:pPr>
      <w:r>
        <w:separator/>
      </w:r>
    </w:p>
  </w:endnote>
  <w:endnote w:type="continuationSeparator" w:id="0">
    <w:p w:rsidR="0083786A" w:rsidRDefault="0083786A" w:rsidP="00180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F0B" w:rsidRDefault="0083786A" w:rsidP="009A4B6E">
    <w:pPr>
      <w:pStyle w:val="Footer"/>
      <w:tabs>
        <w:tab w:val="clear" w:pos="4513"/>
        <w:tab w:val="clear" w:pos="9026"/>
        <w:tab w:val="left" w:pos="9885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5126355</wp:posOffset>
              </wp:positionH>
              <wp:positionV relativeFrom="paragraph">
                <wp:posOffset>95234</wp:posOffset>
              </wp:positionV>
              <wp:extent cx="2719449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449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A4B6E" w:rsidRPr="009A4B6E" w:rsidRDefault="00AD4002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Victoria Hobson / Nick Avery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3.65pt;margin-top:7.5pt;width:214.1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" filled="f" stroked="f" strokeweight=".5pt">
              <v:textbox>
                <w:txbxContent>
                  <w:p w:rsidR="009A4B6E" w:rsidRPr="009A4B6E" w:rsidRDefault="00AD4002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Victoria Hobson / Nick Avery</w:t>
                    </w:r>
                  </w:p>
                </w:txbxContent>
              </v:textbox>
            </v:shape>
          </w:pict>
        </mc:Fallback>
      </mc:AlternateContent>
    </w:r>
    <w:r w:rsidR="005F161F"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-369878</wp:posOffset>
          </wp:positionH>
          <wp:positionV relativeFrom="paragraph">
            <wp:posOffset>56205</wp:posOffset>
          </wp:positionV>
          <wp:extent cx="10704812" cy="53402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ELP_Word_Spanish_Landsc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4812" cy="534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4B6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86A" w:rsidRDefault="0083786A" w:rsidP="00180B91">
      <w:pPr>
        <w:spacing w:after="0" w:line="240" w:lineRule="auto"/>
      </w:pPr>
      <w:r>
        <w:separator/>
      </w:r>
    </w:p>
  </w:footnote>
  <w:footnote w:type="continuationSeparator" w:id="0">
    <w:p w:rsidR="0083786A" w:rsidRDefault="0083786A" w:rsidP="00180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B91" w:rsidRPr="00175567" w:rsidRDefault="00175567" w:rsidP="00175567">
    <w:pPr>
      <w:pStyle w:val="Header"/>
      <w:tabs>
        <w:tab w:val="clear" w:pos="4513"/>
      </w:tabs>
      <w:ind w:left="-1134"/>
      <w:rPr>
        <w:color w:val="1F3864" w:themeColor="accent5" w:themeShade="80"/>
      </w:rPr>
    </w:pPr>
    <w:r w:rsidRPr="00175567">
      <w:rPr>
        <w:color w:val="1F3864" w:themeColor="accent5" w:themeShade="8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7F15D7"/>
    <w:multiLevelType w:val="hybridMultilevel"/>
    <w:tmpl w:val="154666F4"/>
    <w:lvl w:ilvl="0" w:tplc="1F2EAD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48E134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E5EB71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674393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20E0C6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126804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16E11E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E04E9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7A23A1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913267"/>
    <w:multiLevelType w:val="hybridMultilevel"/>
    <w:tmpl w:val="BB8805C4"/>
    <w:lvl w:ilvl="0" w:tplc="720255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ED8CE5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BE471B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FFC41A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936D77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95894A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D9E6D5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D2421A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B2A96F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86A"/>
    <w:rsid w:val="000B40EC"/>
    <w:rsid w:val="001523DD"/>
    <w:rsid w:val="00175567"/>
    <w:rsid w:val="00180B91"/>
    <w:rsid w:val="001F672F"/>
    <w:rsid w:val="00282F0B"/>
    <w:rsid w:val="004565CE"/>
    <w:rsid w:val="00460C70"/>
    <w:rsid w:val="005F161F"/>
    <w:rsid w:val="007E5F8C"/>
    <w:rsid w:val="0083786A"/>
    <w:rsid w:val="008D081F"/>
    <w:rsid w:val="008D244C"/>
    <w:rsid w:val="008F6E3D"/>
    <w:rsid w:val="009A0D9F"/>
    <w:rsid w:val="009A4B6E"/>
    <w:rsid w:val="00A277F2"/>
    <w:rsid w:val="00A372BB"/>
    <w:rsid w:val="00A50A62"/>
    <w:rsid w:val="00AD4002"/>
    <w:rsid w:val="00AF1BA1"/>
    <w:rsid w:val="00ED407D"/>
    <w:rsid w:val="00FC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5F46F0B"/>
  <w15:chartTrackingRefBased/>
  <w15:docId w15:val="{BC9881B4-A03D-4FC6-B57D-5336E26A8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EastAsia" w:hAnsi="Century Gothic" w:cstheme="minorBidi"/>
        <w:sz w:val="28"/>
        <w:szCs w:val="28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4002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ca509\AppData\Local\Temp\Temp1_Word_Landscape_Templates.zip\Landscape\NCELP_Resources_Landscape_Span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03EA3-3C68-42B6-AC24-92DC3CF22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NCELP_Resources_Landscape_Spanish.dotx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Avery</dc:creator>
  <cp:keywords/>
  <dc:description/>
  <cp:lastModifiedBy>Nicholas Avery</cp:lastModifiedBy>
  <cp:revision>3</cp:revision>
  <dcterms:created xsi:type="dcterms:W3CDTF">2019-09-17T14:38:00Z</dcterms:created>
  <dcterms:modified xsi:type="dcterms:W3CDTF">2019-09-17T14:38:00Z</dcterms:modified>
</cp:coreProperties>
</file>