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61B3E" w14:textId="50579763" w:rsidR="00175567" w:rsidRDefault="00974C88" w:rsidP="00A277F2">
      <w:pPr>
        <w:tabs>
          <w:tab w:val="left" w:pos="6774"/>
        </w:tabs>
      </w:pPr>
      <w:r w:rsidRPr="00C93BB7"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0D9A602" wp14:editId="06C80B9A">
                <wp:simplePos x="0" y="0"/>
                <wp:positionH relativeFrom="column">
                  <wp:posOffset>5041949</wp:posOffset>
                </wp:positionH>
                <wp:positionV relativeFrom="paragraph">
                  <wp:posOffset>222738</wp:posOffset>
                </wp:positionV>
                <wp:extent cx="5517140" cy="2921635"/>
                <wp:effectExtent l="0" t="0" r="0" b="37465"/>
                <wp:wrapNone/>
                <wp:docPr id="6" name="Group 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140" cy="2921635"/>
                          <a:chOff x="0" y="-101595"/>
                          <a:chExt cx="13282654" cy="6202757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6019315" y="2121514"/>
                            <a:ext cx="5948097" cy="20042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9884" y="19497"/>
                            <a:ext cx="5755985" cy="2004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6037301" y="26286"/>
                            <a:ext cx="5927766" cy="20042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6037622" y="4205731"/>
                            <a:ext cx="5948097" cy="18873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47028" y="2106499"/>
                            <a:ext cx="5755985" cy="2004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3979" y="4257611"/>
                            <a:ext cx="5755435" cy="18365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TextBox 4"/>
                        <wps:cNvSpPr txBox="1"/>
                        <wps:spPr>
                          <a:xfrm>
                            <a:off x="0" y="2074039"/>
                            <a:ext cx="481330" cy="3949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EE5D45" w14:textId="77777777" w:rsidR="00C93BB7" w:rsidRPr="00C93BB7" w:rsidRDefault="00C93BB7" w:rsidP="00C93BB7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055078" y="2140061"/>
                            <a:ext cx="392466" cy="352746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74609" w14:textId="77777777" w:rsidR="00C93BB7" w:rsidRPr="00C93BB7" w:rsidRDefault="00C93BB7" w:rsidP="00C93BB7">
                              <w:pPr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40283" y="4310913"/>
                            <a:ext cx="515579" cy="42819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66B7F6" w14:textId="77777777" w:rsidR="00C93BB7" w:rsidRPr="00C93BB7" w:rsidRDefault="00C93BB7" w:rsidP="00C93BB7">
                              <w:pPr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054786" y="4250919"/>
                            <a:ext cx="495315" cy="442427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AC3966" w14:textId="77777777" w:rsidR="00C93BB7" w:rsidRPr="00C93BB7" w:rsidRDefault="00C93BB7" w:rsidP="00C93BB7">
                              <w:pPr>
                                <w:jc w:val="center"/>
                                <w:textAlignment w:val="baseline"/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002060"/>
                                  <w:kern w:val="24"/>
                                  <w:sz w:val="24"/>
                                  <w:szCs w:val="24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lIns="0" tIns="0" rIns="0" bIns="0" rtlCol="0" anchor="ctr"/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3459" y="600982"/>
                            <a:ext cx="1129262" cy="915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73877" y="4702591"/>
                            <a:ext cx="609844" cy="103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92293" y="4747034"/>
                            <a:ext cx="690413" cy="1056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50361" y="4747034"/>
                            <a:ext cx="679324" cy="103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TextBox 102"/>
                        <wps:cNvSpPr txBox="1"/>
                        <wps:spPr>
                          <a:xfrm>
                            <a:off x="1070826" y="-101595"/>
                            <a:ext cx="1633766" cy="57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EF7F5F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[book]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4" name="TextBox 103"/>
                        <wps:cNvSpPr txBox="1"/>
                        <wps:spPr>
                          <a:xfrm>
                            <a:off x="3446009" y="-101565"/>
                            <a:ext cx="2797325" cy="57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63C59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[books]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5" name="TextBox 104"/>
                        <wps:cNvSpPr txBox="1"/>
                        <wps:spPr>
                          <a:xfrm>
                            <a:off x="7214217" y="2017070"/>
                            <a:ext cx="2328243" cy="5784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75FE32" w14:textId="77777777" w:rsidR="00C93BB7" w:rsidRPr="00C93BB7" w:rsidRDefault="00C93BB7" w:rsidP="00C93BB7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[souvenir]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6" name="TextBox 105"/>
                        <wps:cNvSpPr txBox="1"/>
                        <wps:spPr>
                          <a:xfrm>
                            <a:off x="9763490" y="2023779"/>
                            <a:ext cx="3519164" cy="57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A5922A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[souvenirs]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7" name="TextBox 106"/>
                        <wps:cNvSpPr txBox="1"/>
                        <wps:spPr>
                          <a:xfrm>
                            <a:off x="7247462" y="4108170"/>
                            <a:ext cx="1949684" cy="57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E53279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[watch]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8" name="TextBox 107"/>
                        <wps:cNvSpPr txBox="1"/>
                        <wps:spPr>
                          <a:xfrm>
                            <a:off x="9966473" y="4114860"/>
                            <a:ext cx="3241817" cy="578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CDFDF0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[watches]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79" descr="green book clipar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42" y="574463"/>
                            <a:ext cx="1281730" cy="9420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80" descr="Burgundy Key 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454" y="2566817"/>
                            <a:ext cx="1530205" cy="946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81" descr="Burgundy Key 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808" y="2641318"/>
                            <a:ext cx="1222940" cy="756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82" descr="Burgundy Key 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486" y="2661813"/>
                            <a:ext cx="1222940" cy="756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3" name="Group 183"/>
                        <wpg:cNvGrpSpPr/>
                        <wpg:grpSpPr>
                          <a:xfrm>
                            <a:off x="10313706" y="3410441"/>
                            <a:ext cx="1246545" cy="766230"/>
                            <a:chOff x="10313706" y="3410441"/>
                            <a:chExt cx="1246545" cy="766230"/>
                          </a:xfrm>
                        </wpg:grpSpPr>
                        <pic:pic xmlns:pic="http://schemas.openxmlformats.org/drawingml/2006/picture">
                          <pic:nvPicPr>
                            <pic:cNvPr id="184" name="Picture 184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10313706" y="3410441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5" name="TextBox 117"/>
                          <wps:cNvSpPr txBox="1"/>
                          <wps:spPr>
                            <a:xfrm>
                              <a:off x="10438353" y="3417661"/>
                              <a:ext cx="1121898" cy="5546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0939995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86" name="Group 186"/>
                        <wpg:cNvGrpSpPr/>
                        <wpg:grpSpPr>
                          <a:xfrm>
                            <a:off x="7132754" y="3397168"/>
                            <a:ext cx="1364094" cy="770689"/>
                            <a:chOff x="7132754" y="3397168"/>
                            <a:chExt cx="1364094" cy="770689"/>
                          </a:xfrm>
                        </wpg:grpSpPr>
                        <pic:pic xmlns:pic="http://schemas.openxmlformats.org/drawingml/2006/picture">
                          <pic:nvPicPr>
                            <pic:cNvPr id="187" name="Picture 187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7132754" y="3401627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8" name="TextBox 123"/>
                          <wps:cNvSpPr txBox="1"/>
                          <wps:spPr>
                            <a:xfrm>
                              <a:off x="7258003" y="3397168"/>
                              <a:ext cx="1238845" cy="56636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977C837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89" name="Group 189"/>
                        <wpg:cNvGrpSpPr/>
                        <wpg:grpSpPr>
                          <a:xfrm>
                            <a:off x="3934906" y="1365652"/>
                            <a:ext cx="965221" cy="766230"/>
                            <a:chOff x="3934906" y="1365652"/>
                            <a:chExt cx="965221" cy="766230"/>
                          </a:xfrm>
                        </wpg:grpSpPr>
                        <pic:pic xmlns:pic="http://schemas.openxmlformats.org/drawingml/2006/picture">
                          <pic:nvPicPr>
                            <pic:cNvPr id="190" name="Picture 190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3994030" y="1365652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1" name="TextBox 126"/>
                          <wps:cNvSpPr txBox="1"/>
                          <wps:spPr>
                            <a:xfrm>
                              <a:off x="3934906" y="1406856"/>
                              <a:ext cx="960119" cy="5745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48ACB7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783275" y="1394121"/>
                            <a:ext cx="1243089" cy="766230"/>
                            <a:chOff x="783275" y="1394121"/>
                            <a:chExt cx="1243089" cy="766230"/>
                          </a:xfrm>
                        </wpg:grpSpPr>
                        <pic:pic xmlns:pic="http://schemas.openxmlformats.org/drawingml/2006/picture">
                          <pic:nvPicPr>
                            <pic:cNvPr id="193" name="Picture 193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881970" y="1394121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4" name="TextBox 129"/>
                          <wps:cNvSpPr txBox="1"/>
                          <wps:spPr>
                            <a:xfrm>
                              <a:off x="783275" y="1424013"/>
                              <a:ext cx="1243089" cy="7144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616ADF1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95" name="TextBox 71"/>
                        <wps:cNvSpPr txBox="1"/>
                        <wps:spPr>
                          <a:xfrm>
                            <a:off x="1033812" y="2030572"/>
                            <a:ext cx="3080185" cy="576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1BB8A4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[dulce]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96" name="Group 196"/>
                        <wpg:cNvGrpSpPr/>
                        <wpg:grpSpPr>
                          <a:xfrm>
                            <a:off x="3765675" y="3482766"/>
                            <a:ext cx="1080981" cy="766230"/>
                            <a:chOff x="3765675" y="3482766"/>
                            <a:chExt cx="1080981" cy="766230"/>
                          </a:xfrm>
                        </wpg:grpSpPr>
                        <pic:pic xmlns:pic="http://schemas.openxmlformats.org/drawingml/2006/picture">
                          <pic:nvPicPr>
                            <pic:cNvPr id="197" name="Picture 197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3774137" y="3482766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8" name="TextBox 74"/>
                          <wps:cNvSpPr txBox="1"/>
                          <wps:spPr>
                            <a:xfrm>
                              <a:off x="3765675" y="3512660"/>
                              <a:ext cx="1080981" cy="5926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872700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987516" y="3468978"/>
                            <a:ext cx="1038853" cy="766230"/>
                            <a:chOff x="987516" y="3468978"/>
                            <a:chExt cx="1038853" cy="766230"/>
                          </a:xfrm>
                        </wpg:grpSpPr>
                        <pic:pic xmlns:pic="http://schemas.openxmlformats.org/drawingml/2006/picture">
                          <pic:nvPicPr>
                            <pic:cNvPr id="200" name="Picture 200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987516" y="3468978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1" name="TextBox 82"/>
                          <wps:cNvSpPr txBox="1"/>
                          <wps:spPr>
                            <a:xfrm>
                              <a:off x="1070825" y="3512982"/>
                              <a:ext cx="955544" cy="61321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CEFE00D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02" name="TextBox 83"/>
                        <wps:cNvSpPr txBox="1"/>
                        <wps:spPr>
                          <a:xfrm>
                            <a:off x="3498147" y="2073234"/>
                            <a:ext cx="1974530" cy="576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731D48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</w:t>
                              </w:r>
                              <w:proofErr w:type="spellStart"/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dulces</w:t>
                              </w:r>
                              <w:proofErr w:type="spellEnd"/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3" name="TextBox 84"/>
                        <wps:cNvSpPr txBox="1"/>
                        <wps:spPr>
                          <a:xfrm>
                            <a:off x="1078612" y="4170983"/>
                            <a:ext cx="1480163" cy="576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36FC5E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[pen]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04" name="Group 204"/>
                        <wpg:cNvGrpSpPr/>
                        <wpg:grpSpPr>
                          <a:xfrm>
                            <a:off x="1670303" y="5334932"/>
                            <a:ext cx="1150236" cy="766230"/>
                            <a:chOff x="1670303" y="5334932"/>
                            <a:chExt cx="1150236" cy="766230"/>
                          </a:xfrm>
                        </wpg:grpSpPr>
                        <pic:pic xmlns:pic="http://schemas.openxmlformats.org/drawingml/2006/picture">
                          <pic:nvPicPr>
                            <pic:cNvPr id="205" name="Picture 205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1670303" y="5334932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06" name="TextBox 90"/>
                          <wps:cNvSpPr txBox="1"/>
                          <wps:spPr>
                            <a:xfrm>
                              <a:off x="1727536" y="5407997"/>
                              <a:ext cx="1093003" cy="63527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87C783D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07" name="TextBox 91"/>
                        <wps:cNvSpPr txBox="1"/>
                        <wps:spPr>
                          <a:xfrm>
                            <a:off x="3503373" y="4170983"/>
                            <a:ext cx="2305485" cy="576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1DB10C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[pens]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208" descr="Cartoon, Candy, Sweet, Food, Sugar, Tasty, Delici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0780" y="2544957"/>
                            <a:ext cx="1141362" cy="1078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 descr="Cartoon, Candy, Sweet, Food, Sugar, Tasty, Deli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93" r="50448" b="-201"/>
                          <a:stretch/>
                        </pic:blipFill>
                        <pic:spPr bwMode="auto">
                          <a:xfrm>
                            <a:off x="641241" y="2792087"/>
                            <a:ext cx="1316849" cy="597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0" name="TextBox 131"/>
                        <wps:cNvSpPr txBox="1"/>
                        <wps:spPr>
                          <a:xfrm>
                            <a:off x="7193960" y="-35591"/>
                            <a:ext cx="2260666" cy="10244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1E00FC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[wedding dress]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211" name="Group 211"/>
                        <wpg:cNvGrpSpPr/>
                        <wpg:grpSpPr>
                          <a:xfrm>
                            <a:off x="9587556" y="1406982"/>
                            <a:ext cx="1696443" cy="779075"/>
                            <a:chOff x="9587556" y="1406982"/>
                            <a:chExt cx="1696443" cy="779075"/>
                          </a:xfrm>
                        </wpg:grpSpPr>
                        <pic:pic xmlns:pic="http://schemas.openxmlformats.org/drawingml/2006/picture">
                          <pic:nvPicPr>
                            <pic:cNvPr id="212" name="Picture 212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9800062" y="1419827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3" name="TextBox 134"/>
                          <wps:cNvSpPr txBox="1"/>
                          <wps:spPr>
                            <a:xfrm>
                              <a:off x="9587556" y="1406982"/>
                              <a:ext cx="1696443" cy="5746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18A567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14" name="Group 214"/>
                        <wpg:cNvGrpSpPr/>
                        <wpg:grpSpPr>
                          <a:xfrm>
                            <a:off x="6958662" y="1406039"/>
                            <a:ext cx="1119515" cy="766230"/>
                            <a:chOff x="6958662" y="1406039"/>
                            <a:chExt cx="1119515" cy="766230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7013441" y="1406039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6" name="TextBox 137"/>
                          <wps:cNvSpPr txBox="1"/>
                          <wps:spPr>
                            <a:xfrm>
                              <a:off x="6958662" y="1445460"/>
                              <a:ext cx="1119515" cy="56133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E8E42CC" w14:textId="77777777" w:rsidR="00C93BB7" w:rsidRPr="00C93BB7" w:rsidRDefault="00C93BB7" w:rsidP="00C93BB7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C93BB7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C93BB7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217" name="TextBox 138"/>
                        <wps:cNvSpPr txBox="1"/>
                        <wps:spPr>
                          <a:xfrm>
                            <a:off x="9699129" y="-35601"/>
                            <a:ext cx="2764653" cy="9872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A578E8" w14:textId="77777777" w:rsidR="00C93BB7" w:rsidRPr="00C93BB7" w:rsidRDefault="00C93BB7" w:rsidP="00C93BB7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C93BB7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[wedding dresses]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8" descr="Pen, School, Education, Pencil, Write, Author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2845">
                            <a:off x="1226291" y="4706510"/>
                            <a:ext cx="844569" cy="762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9" descr="Pen, School, Education, Pencil, Write, Author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2845">
                            <a:off x="3539702" y="4739634"/>
                            <a:ext cx="844569" cy="762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20" descr="Pen, School, Education, Pencil, Write, Author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2845">
                            <a:off x="3755003" y="4740328"/>
                            <a:ext cx="853904" cy="7706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 descr="Pen, School, Education, Pencil, Write, Author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2845">
                            <a:off x="4374295" y="4706493"/>
                            <a:ext cx="844569" cy="762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2" descr="Pen, School, Education, Pencil, Write, Author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72845">
                            <a:off x="4092184" y="4706510"/>
                            <a:ext cx="844569" cy="7622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Wedding Dress, Bridal, White, Bride, Dress, Du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5046" y="890560"/>
                            <a:ext cx="545437" cy="1090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 descr="Wedding Dress, Bridal, White, Bride, Dress, Du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2935" y="802438"/>
                            <a:ext cx="545438" cy="1090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Wedding Dress, Bridal, White, Bride, Dress, Dum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2696" y="808051"/>
                            <a:ext cx="545438" cy="1090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9A602" id="Group 2" o:spid="_x0000_s1026" style="position:absolute;margin-left:397pt;margin-top:17.55pt;width:434.4pt;height:230.05pt;z-index:251714560;mso-width-relative:margin;mso-height-relative:margin" coordorigin=",-1015" coordsize="132826,6202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">
                <v:rect id="Rectangle 128" o:spid="_x0000_s1027" style="position:absolute;left:60193;top:21215;width:59481;height:200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" filled="f" strokecolor="#002060" strokeweight="1pt"/>
                <v:rect id="Rectangle 125" o:spid="_x0000_s1028" style="position:absolute;left:498;top:194;width:57560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" filled="f" strokecolor="#002060" strokeweight="1pt"/>
                <v:rect id="Rectangle 126" o:spid="_x0000_s1029" style="position:absolute;left:60373;top:262;width:59277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" filled="f" strokecolor="#002060" strokeweight="1pt"/>
                <v:rect id="Rectangle 161" o:spid="_x0000_s1030" style="position:absolute;left:60376;top:42057;width:59481;height:188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" filled="f" strokecolor="#002060" strokeweight="1pt"/>
                <v:rect id="Rectangle 127" o:spid="_x0000_s1031" style="position:absolute;left:470;top:21064;width:57560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" filled="f" strokecolor="#002060" strokeweight="1pt"/>
                <v:rect id="Rectangle 129" o:spid="_x0000_s1032" style="position:absolute;left:539;top:42576;width:57555;height:183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" filled="f" strokecolor="#00206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top:20740;width:4813;height:39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DEE5D45" w14:textId="77777777" w:rsidR="00C93BB7" w:rsidRPr="00C93BB7" w:rsidRDefault="00C93BB7" w:rsidP="00C93BB7">
                        <w:pPr>
                          <w:textAlignment w:val="baseline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</w:pPr>
                        <w:r w:rsidRPr="00C93BB7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</w:rPr>
                          <w:t>2.</w:t>
                        </w:r>
                      </w:p>
                    </w:txbxContent>
                  </v:textbox>
                </v:shape>
                <v:rect id="Rectangle 20" o:spid="_x0000_s1034" style="position:absolute;left:30550;top:21400;width:3925;height:3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" fillcolor="#fbe4d5 [661]" strokecolor="#1f4d78 [1604]" strokeweight="1pt">
                  <v:textbox>
                    <w:txbxContent>
                      <w:p w14:paraId="4D974609" w14:textId="77777777" w:rsidR="00C93BB7" w:rsidRPr="00C93BB7" w:rsidRDefault="00C93BB7" w:rsidP="00C93BB7">
                        <w:pPr>
                          <w:jc w:val="center"/>
                          <w:textAlignment w:val="baseline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93BB7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rect id="Rectangle 53" o:spid="_x0000_s1035" style="position:absolute;left:7402;top:43109;width:5156;height:428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" fillcolor="#fbe4d5 [661]" strokecolor="#1f4d78 [1604]" strokeweight="1pt">
                  <v:textbox inset="0,0,0,0">
                    <w:txbxContent>
                      <w:p w14:paraId="3F66B7F6" w14:textId="77777777" w:rsidR="00C93BB7" w:rsidRPr="00C93BB7" w:rsidRDefault="00C93BB7" w:rsidP="00C93BB7">
                        <w:pPr>
                          <w:jc w:val="center"/>
                          <w:textAlignment w:val="baseline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93BB7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80" o:spid="_x0000_s1036" style="position:absolute;left:30547;top:42509;width:4954;height:44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" fillcolor="#fbe4d5 [661]" strokecolor="#1f4d78 [1604]" strokeweight="1pt">
                  <v:textbox inset="0,0,0,0">
                    <w:txbxContent>
                      <w:p w14:paraId="62AC3966" w14:textId="77777777" w:rsidR="00C93BB7" w:rsidRPr="00C93BB7" w:rsidRDefault="00C93BB7" w:rsidP="00C93BB7">
                        <w:pPr>
                          <w:jc w:val="center"/>
                          <w:textAlignment w:val="baseline"/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</w:pPr>
                        <w:r w:rsidRPr="00C93BB7">
                          <w:rPr>
                            <w:b/>
                            <w:bCs/>
                            <w:color w:val="002060"/>
                            <w:kern w:val="24"/>
                            <w:sz w:val="24"/>
                            <w:szCs w:val="24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37" type="#_x0000_t75" style="position:absolute;left:38634;top:6009;width:11293;height:91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">
                  <v:imagedata r:id="rId21" o:title=""/>
                </v:shape>
                <v:shape id="Picture 163" o:spid="_x0000_s1038" type="#_x0000_t75" style="position:absolute;left:72738;top:47025;width:6099;height:103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">
                  <v:imagedata r:id="rId22" o:title=""/>
                </v:shape>
                <v:shape id="Picture 164" o:spid="_x0000_s1039" type="#_x0000_t75" style="position:absolute;left:105922;top:47470;width:6905;height:105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">
                  <v:imagedata r:id="rId23" o:title=""/>
                </v:shape>
                <v:shape id="Picture 165" o:spid="_x0000_s1040" type="#_x0000_t75" style="position:absolute;left:112503;top:47470;width:6793;height:10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">
                  <v:imagedata r:id="rId24" o:title=""/>
                </v:shape>
                <v:shape id="TextBox 102" o:spid="_x0000_s1041" type="#_x0000_t202" style="position:absolute;left:10708;top:-1015;width:16337;height:57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" filled="f" stroked="f">
                  <v:textbox>
                    <w:txbxContent>
                      <w:p w14:paraId="52EF7F5F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[book]</w:t>
                        </w:r>
                      </w:p>
                    </w:txbxContent>
                  </v:textbox>
                </v:shape>
                <v:shape id="TextBox 103" o:spid="_x0000_s1042" type="#_x0000_t202" style="position:absolute;left:34460;top:-1015;width:27973;height:57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" filled="f" stroked="f">
                  <v:textbox>
                    <w:txbxContent>
                      <w:p w14:paraId="48F63C59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[books]</w:t>
                        </w:r>
                      </w:p>
                    </w:txbxContent>
                  </v:textbox>
                </v:shape>
                <v:shape id="TextBox 104" o:spid="_x0000_s1043" type="#_x0000_t202" style="position:absolute;left:72142;top:20170;width:23282;height:5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" filled="f" stroked="f">
                  <v:textbox>
                    <w:txbxContent>
                      <w:p w14:paraId="2975FE32" w14:textId="77777777" w:rsidR="00C93BB7" w:rsidRPr="00C93BB7" w:rsidRDefault="00C93BB7" w:rsidP="00C93BB7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[souvenir]</w:t>
                        </w:r>
                      </w:p>
                    </w:txbxContent>
                  </v:textbox>
                </v:shape>
                <v:shape id="TextBox 105" o:spid="_x0000_s1044" type="#_x0000_t202" style="position:absolute;left:97634;top:20237;width:35192;height:5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" filled="f" stroked="f">
                  <v:textbox>
                    <w:txbxContent>
                      <w:p w14:paraId="2EA5922A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[souvenirs]</w:t>
                        </w:r>
                      </w:p>
                    </w:txbxContent>
                  </v:textbox>
                </v:shape>
                <v:shape id="TextBox 106" o:spid="_x0000_s1045" type="#_x0000_t202" style="position:absolute;left:72474;top:41081;width:19497;height:5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" filled="f" stroked="f">
                  <v:textbox>
                    <w:txbxContent>
                      <w:p w14:paraId="20E53279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[watch]</w:t>
                        </w:r>
                      </w:p>
                    </w:txbxContent>
                  </v:textbox>
                </v:shape>
                <v:shape id="TextBox 107" o:spid="_x0000_s1046" type="#_x0000_t202" style="position:absolute;left:99664;top:41148;width:32418;height:57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" filled="f" stroked="f">
                  <v:textbox>
                    <w:txbxContent>
                      <w:p w14:paraId="13CDFDF0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[watches]</w:t>
                        </w:r>
                      </w:p>
                    </w:txbxContent>
                  </v:textbox>
                </v:shape>
                <v:shape id="Picture 179" o:spid="_x0000_s1047" type="#_x0000_t75" alt="green book clipart&#10;" style="position:absolute;left:9306;top:5744;width:12817;height:9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">
                  <v:imagedata r:id="rId25" o:title="green book clipart&#10;"/>
                </v:shape>
                <v:shape id="Picture 180" o:spid="_x0000_s1048" type="#_x0000_t75" alt="Burgundy Key Ring Clip Art" style="position:absolute;left:69674;top:25668;width:15302;height:94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">
                  <v:imagedata r:id="rId26" o:title="Burgundy Key Ring Clip Art"/>
                </v:shape>
                <v:shape id="Picture 181" o:spid="_x0000_s1049" type="#_x0000_t75" alt="Burgundy Key Ring Clip Art" style="position:absolute;left:107808;top:26413;width:12229;height:7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">
                  <v:imagedata r:id="rId27" o:title="Burgundy Key Ring Clip Art"/>
                </v:shape>
                <v:shape id="Picture 182" o:spid="_x0000_s1050" type="#_x0000_t75" alt="Burgundy Key Ring Clip Art" style="position:absolute;left:97634;top:26618;width:12230;height:75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">
                  <v:imagedata r:id="rId27" o:title="Burgundy Key Ring Clip Art"/>
                </v:shape>
                <v:group id="Group 183" o:spid="_x0000_s1051" style="position:absolute;left:103137;top:34104;width:12465;height:7662" coordorigin="103137,34104" coordsize="12465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VrsyAAAAOE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">
                  <v:shape id="Picture 184" o:spid="_x0000_s1052" type="#_x0000_t75" alt="Tag Clipart " style="position:absolute;left:103137;top:34104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">
                    <v:imagedata r:id="rId28" o:title="Tag Clipart "/>
                  </v:shape>
                  <v:shape id="TextBox 117" o:spid="_x0000_s1053" type="#_x0000_t202" style="position:absolute;left:104383;top:34176;width:11219;height:5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" filled="f" stroked="f">
                    <v:textbox>
                      <w:txbxContent>
                        <w:p w14:paraId="60939995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12</w:t>
                          </w:r>
                        </w:p>
                      </w:txbxContent>
                    </v:textbox>
                  </v:shape>
                </v:group>
                <v:group id="Group 186" o:spid="_x0000_s1054" style="position:absolute;left:71327;top:33971;width:13641;height:7707" coordorigin="71327,33971" coordsize="13640,77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<v:shape id="Picture 187" o:spid="_x0000_s1055" type="#_x0000_t75" alt="Tag Clipart " style="position:absolute;left:71327;top:34016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">
                    <v:imagedata r:id="rId28" o:title="Tag Clipart "/>
                  </v:shape>
                  <v:shape id="TextBox 123" o:spid="_x0000_s1056" type="#_x0000_t202" style="position:absolute;left:72580;top:33971;width:12388;height:56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" filled="f" stroked="f">
                    <v:textbox>
                      <w:txbxContent>
                        <w:p w14:paraId="1977C837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189" o:spid="_x0000_s1057" style="position:absolute;left:39349;top:13656;width:9652;height:7662" coordorigin="39349,13656" coordsize="9652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W0G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">
                  <v:shape id="Picture 190" o:spid="_x0000_s1058" type="#_x0000_t75" alt="Tag Clipart " style="position:absolute;left:39940;top:13656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">
                    <v:imagedata r:id="rId28" o:title="Tag Clipart "/>
                  </v:shape>
                  <v:shape id="TextBox 126" o:spid="_x0000_s1059" type="#_x0000_t202" style="position:absolute;left:39349;top:14068;width:9601;height:57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" filled="f" stroked="f">
                    <v:textbox>
                      <w:txbxContent>
                        <w:p w14:paraId="2348ACB7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27</w:t>
                          </w:r>
                        </w:p>
                      </w:txbxContent>
                    </v:textbox>
                  </v:shape>
                </v:group>
                <v:group id="Group 192" o:spid="_x0000_s1060" style="position:absolute;left:7832;top:13941;width:12431;height:7662" coordorigin="7832,13941" coordsize="12430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">
                  <v:shape id="Picture 193" o:spid="_x0000_s1061" type="#_x0000_t75" alt="Tag Clipart " style="position:absolute;left:8819;top:13941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">
                    <v:imagedata r:id="rId28" o:title="Tag Clipart "/>
                  </v:shape>
                  <v:shape id="TextBox 129" o:spid="_x0000_s1062" type="#_x0000_t202" style="position:absolute;left:7832;top:14240;width:12431;height:7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" filled="f" stroked="f">
                    <v:textbox>
                      <w:txbxContent>
                        <w:p w14:paraId="3616ADF1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v:shape id="TextBox 71" o:spid="_x0000_s1063" type="#_x0000_t202" style="position:absolute;left:10338;top:20305;width:30801;height:5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" filled="f" stroked="f">
                  <v:textbox>
                    <w:txbxContent>
                      <w:p w14:paraId="1F1BB8A4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[dulce]</w:t>
                        </w:r>
                      </w:p>
                    </w:txbxContent>
                  </v:textbox>
                </v:shape>
                <v:group id="Group 196" o:spid="_x0000_s1064" style="position:absolute;left:37656;top:34827;width:10810;height:7662" coordorigin="37656,34827" coordsize="10809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<v:shape id="Picture 197" o:spid="_x0000_s1065" type="#_x0000_t75" alt="Tag Clipart " style="position:absolute;left:37741;top:34827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">
                    <v:imagedata r:id="rId28" o:title="Tag Clipart "/>
                  </v:shape>
                  <v:shape id="TextBox 74" o:spid="_x0000_s1066" type="#_x0000_t202" style="position:absolute;left:37656;top:35126;width:10810;height:5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" filled="f" stroked="f">
                    <v:textbox>
                      <w:txbxContent>
                        <w:p w14:paraId="05872700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199" o:spid="_x0000_s1067" style="position:absolute;left:9875;top:34689;width:10388;height:7663" coordorigin="9875,34689" coordsize="10388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">
                  <v:shape id="Picture 200" o:spid="_x0000_s1068" type="#_x0000_t75" alt="Tag Clipart " style="position:absolute;left:9875;top:34689;width:9061;height:7663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">
                    <v:imagedata r:id="rId28" o:title="Tag Clipart "/>
                  </v:shape>
                  <v:shape id="TextBox 82" o:spid="_x0000_s1069" type="#_x0000_t202" style="position:absolute;left:10708;top:35129;width:9555;height:61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" filled="f" stroked="f">
                    <v:textbox>
                      <w:txbxContent>
                        <w:p w14:paraId="2CEFE00D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Box 83" o:spid="_x0000_s1070" type="#_x0000_t202" style="position:absolute;left:34981;top:20732;width:19745;height:57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" filled="f" stroked="f">
                  <v:textbox>
                    <w:txbxContent>
                      <w:p w14:paraId="09731D48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</w:t>
                        </w:r>
                        <w:proofErr w:type="spellStart"/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dulces</w:t>
                        </w:r>
                        <w:proofErr w:type="spellEnd"/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]</w:t>
                        </w:r>
                      </w:p>
                    </w:txbxContent>
                  </v:textbox>
                </v:shape>
                <v:shape id="TextBox 84" o:spid="_x0000_s1071" type="#_x0000_t202" style="position:absolute;left:10786;top:41709;width:14801;height:5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OVyAAAAOE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" filled="f" stroked="f">
                  <v:textbox>
                    <w:txbxContent>
                      <w:p w14:paraId="2036FC5E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[pen]</w:t>
                        </w:r>
                      </w:p>
                    </w:txbxContent>
                  </v:textbox>
                </v:shape>
                <v:group id="Group 204" o:spid="_x0000_s1072" style="position:absolute;left:16703;top:53349;width:11502;height:7662" coordorigin="16703,53349" coordsize="11502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">
                  <v:shape id="Picture 205" o:spid="_x0000_s1073" type="#_x0000_t75" alt="Tag Clipart " style="position:absolute;left:16703;top:53349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">
                    <v:imagedata r:id="rId28" o:title="Tag Clipart "/>
                  </v:shape>
                  <v:shape id="_x0000_s1074" type="#_x0000_t202" style="position:absolute;left:17275;top:54079;width:10930;height:6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" filled="f" stroked="f">
                    <v:textbox>
                      <w:txbxContent>
                        <w:p w14:paraId="787C783D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Box 91" o:spid="_x0000_s1075" type="#_x0000_t202" style="position:absolute;left:35033;top:41709;width:23055;height:57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WZWWyAAAAOE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" filled="f" stroked="f">
                  <v:textbox>
                    <w:txbxContent>
                      <w:p w14:paraId="5A1DB10C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[pens]</w:t>
                        </w:r>
                      </w:p>
                    </w:txbxContent>
                  </v:textbox>
                </v:shape>
                <v:shape id="Picture 208" o:spid="_x0000_s1076" type="#_x0000_t75" alt="Cartoon, Candy, Sweet, Food, Sugar, Tasty, Delicious" style="position:absolute;left:35507;top:25449;width:11414;height:107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">
                  <v:imagedata r:id="rId29" o:title="Cartoon, Candy, Sweet, Food, Sugar, Tasty, Delicious"/>
                </v:shape>
                <v:shape id="Picture 209" o:spid="_x0000_s1077" type="#_x0000_t75" alt="Cartoon, Candy, Sweet, Food, Sugar, Tasty, Delicious" style="position:absolute;left:6412;top:27920;width:13168;height:5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">
                  <v:imagedata r:id="rId30" o:title="Cartoon, Candy, Sweet, Food, Sugar, Tasty, Delicious" croptop="50065f" cropbottom="-132f" cropright="33062f"/>
                </v:shape>
                <v:shape id="TextBox 131" o:spid="_x0000_s1078" type="#_x0000_t202" style="position:absolute;left:71939;top:-355;width:22607;height:102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" filled="f" stroked="f">
                  <v:textbox>
                    <w:txbxContent>
                      <w:p w14:paraId="401E00FC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[wedding dress]</w:t>
                        </w:r>
                      </w:p>
                    </w:txbxContent>
                  </v:textbox>
                </v:shape>
                <v:group id="Group 211" o:spid="_x0000_s1079" style="position:absolute;left:95875;top:14069;width:16964;height:7791" coordorigin="95875,14069" coordsize="16964,77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">
                  <v:shape id="Picture 212" o:spid="_x0000_s1080" type="#_x0000_t75" alt="Tag Clipart " style="position:absolute;left:98000;top:14198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">
                    <v:imagedata r:id="rId28" o:title="Tag Clipart "/>
                  </v:shape>
                  <v:shape id="TextBox 134" o:spid="_x0000_s1081" type="#_x0000_t202" style="position:absolute;left:95875;top:14069;width:16964;height:5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" filled="f" stroked="f">
                    <v:textbox>
                      <w:txbxContent>
                        <w:p w14:paraId="5A18A567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150</w:t>
                          </w:r>
                        </w:p>
                      </w:txbxContent>
                    </v:textbox>
                  </v:shape>
                </v:group>
                <v:group id="Group 214" o:spid="_x0000_s1082" style="position:absolute;left:69586;top:14060;width:11195;height:7662" coordorigin="69586,14060" coordsize="11195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zZjygAAAOE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">
                  <v:shape id="Picture 215" o:spid="_x0000_s1083" type="#_x0000_t75" alt="Tag Clipart " style="position:absolute;left:70134;top:14060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">
                    <v:imagedata r:id="rId28" o:title="Tag Clipart "/>
                  </v:shape>
                  <v:shape id="TextBox 137" o:spid="_x0000_s1084" type="#_x0000_t202" style="position:absolute;left:69586;top:14454;width:11195;height:56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" filled="f" stroked="f">
                    <v:textbox>
                      <w:txbxContent>
                        <w:p w14:paraId="7E8E42CC" w14:textId="77777777" w:rsidR="00C93BB7" w:rsidRPr="00C93BB7" w:rsidRDefault="00C93BB7" w:rsidP="00C93BB7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C93BB7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C93BB7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80</w:t>
                          </w:r>
                        </w:p>
                      </w:txbxContent>
                    </v:textbox>
                  </v:shape>
                </v:group>
                <v:shape id="TextBox 138" o:spid="_x0000_s1085" type="#_x0000_t202" style="position:absolute;left:96991;top:-356;width:27646;height:98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" filled="f" stroked="f">
                  <v:textbox>
                    <w:txbxContent>
                      <w:p w14:paraId="32A578E8" w14:textId="77777777" w:rsidR="00C93BB7" w:rsidRPr="00C93BB7" w:rsidRDefault="00C93BB7" w:rsidP="00C93BB7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C93BB7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[wedding dresses]</w:t>
                        </w:r>
                      </w:p>
                    </w:txbxContent>
                  </v:textbox>
                </v:shape>
                <v:shape id="Picture 218" o:spid="_x0000_s1086" type="#_x0000_t75" alt="Pen, School, Education, Pencil, Write, Author, Writing" style="position:absolute;left:12262;top:47065;width:8446;height:7622;rotation:-61463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">
                  <v:imagedata r:id="rId31" o:title="Pen, School, Education, Pencil, Write, Author, Writing"/>
                </v:shape>
                <v:shape id="Picture 219" o:spid="_x0000_s1087" type="#_x0000_t75" alt="Pen, School, Education, Pencil, Write, Author, Writing" style="position:absolute;left:35397;top:47395;width:8446;height:7623;rotation:-61463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">
                  <v:imagedata r:id="rId31" o:title="Pen, School, Education, Pencil, Write, Author, Writing"/>
                </v:shape>
                <v:shape id="Picture 220" o:spid="_x0000_s1088" type="#_x0000_t75" alt="Pen, School, Education, Pencil, Write, Author, Writing" style="position:absolute;left:37549;top:47403;width:8539;height:7706;rotation:-61463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">
                  <v:imagedata r:id="rId32" o:title="Pen, School, Education, Pencil, Write, Author, Writing"/>
                </v:shape>
                <v:shape id="Picture 221" o:spid="_x0000_s1089" type="#_x0000_t75" alt="Pen, School, Education, Pencil, Write, Author, Writing" style="position:absolute;left:43743;top:47064;width:8445;height:7623;rotation:-61463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">
                  <v:imagedata r:id="rId31" o:title="Pen, School, Education, Pencil, Write, Author, Writing"/>
                </v:shape>
                <v:shape id="Picture 222" o:spid="_x0000_s1090" type="#_x0000_t75" alt="Pen, School, Education, Pencil, Write, Author, Writing" style="position:absolute;left:40921;top:47065;width:8446;height:7622;rotation:-6146354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">
                  <v:imagedata r:id="rId31" o:title="Pen, School, Education, Pencil, Write, Author, Writing"/>
                </v:shape>
                <v:shape id="Picture 223" o:spid="_x0000_s1091" type="#_x0000_t75" alt="Wedding Dress, Bridal, White, Bride, Dress, Dummy" style="position:absolute;left:80150;top:8905;width:5454;height:10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">
                  <v:imagedata r:id="rId33" o:title="Wedding Dress, Bridal, White, Bride, Dress, Dummy"/>
                </v:shape>
                <v:shape id="Picture 224" o:spid="_x0000_s1092" type="#_x0000_t75" alt="Wedding Dress, Bridal, White, Bride, Dress, Dummy" style="position:absolute;left:108629;top:8024;width:5454;height:10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">
                  <v:imagedata r:id="rId33" o:title="Wedding Dress, Bridal, White, Bride, Dress, Dummy"/>
                </v:shape>
                <v:shape id="Picture 225" o:spid="_x0000_s1093" type="#_x0000_t75" alt="Wedding Dress, Bridal, White, Bride, Dress, Dummy" style="position:absolute;left:112826;top:8080;width:5455;height:10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">
                  <v:imagedata r:id="rId33" o:title="Wedding Dress, Bridal, White, Bride, Dress, Dummy"/>
                </v:shape>
              </v:group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656278" wp14:editId="1D8ADC1E">
                <wp:simplePos x="0" y="0"/>
                <wp:positionH relativeFrom="column">
                  <wp:posOffset>7890510</wp:posOffset>
                </wp:positionH>
                <wp:positionV relativeFrom="paragraph">
                  <wp:posOffset>298450</wp:posOffset>
                </wp:positionV>
                <wp:extent cx="213995" cy="197485"/>
                <wp:effectExtent l="0" t="0" r="14605" b="18415"/>
                <wp:wrapNone/>
                <wp:docPr id="238" name="Rectangle 23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C4DB4" w14:textId="1EE7CE59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&lt;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656278" id="Rectangle 238" o:spid="_x0000_s1094" style="position:absolute;margin-left:621.3pt;margin-top:23.5pt;width:16.85pt;height:15.5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" fillcolor="#fbe4d5 [661]" strokecolor="#1f4d78 [1604]" strokeweight="1pt">
                <v:textbox inset="0,0,0,0">
                  <w:txbxContent>
                    <w:p w14:paraId="00AC4DB4" w14:textId="1EE7CE59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3B34F2" wp14:editId="732B1FB8">
                <wp:simplePos x="0" y="0"/>
                <wp:positionH relativeFrom="column">
                  <wp:posOffset>8887455</wp:posOffset>
                </wp:positionH>
                <wp:positionV relativeFrom="paragraph">
                  <wp:posOffset>288388</wp:posOffset>
                </wp:positionV>
                <wp:extent cx="205725" cy="208437"/>
                <wp:effectExtent l="0" t="0" r="10795" b="7620"/>
                <wp:wrapNone/>
                <wp:docPr id="239" name="Rectangle 239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25" cy="2084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DB47A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3B34F2" id="Rectangle 239" o:spid="_x0000_s1095" style="position:absolute;margin-left:699.8pt;margin-top:22.7pt;width:16.2pt;height:16.4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" fillcolor="#fbe4d5 [661]" strokecolor="#1f4d78 [1604]" strokeweight="1pt">
                <v:textbox inset="0,0,0,0">
                  <w:txbxContent>
                    <w:p w14:paraId="6D2DB47A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5D9C027" wp14:editId="586CD838">
                <wp:simplePos x="0" y="0"/>
                <wp:positionH relativeFrom="column">
                  <wp:posOffset>5362575</wp:posOffset>
                </wp:positionH>
                <wp:positionV relativeFrom="paragraph">
                  <wp:posOffset>288290</wp:posOffset>
                </wp:positionV>
                <wp:extent cx="213995" cy="197485"/>
                <wp:effectExtent l="0" t="0" r="0" b="0"/>
                <wp:wrapNone/>
                <wp:docPr id="236" name="Rectangle 2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E383F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D9C027" id="Rectangle 236" o:spid="_x0000_s1096" style="position:absolute;margin-left:422.25pt;margin-top:22.7pt;width:16.85pt;height:15.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" fillcolor="#fbe4d5 [661]" strokecolor="#1f4d78 [1604]" strokeweight="1pt">
                <v:textbox inset="0,0,0,0">
                  <w:txbxContent>
                    <w:p w14:paraId="073E383F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C8A446" wp14:editId="62AFB847">
                <wp:simplePos x="0" y="0"/>
                <wp:positionH relativeFrom="column">
                  <wp:posOffset>6358940</wp:posOffset>
                </wp:positionH>
                <wp:positionV relativeFrom="paragraph">
                  <wp:posOffset>278330</wp:posOffset>
                </wp:positionV>
                <wp:extent cx="205725" cy="208437"/>
                <wp:effectExtent l="0" t="0" r="0" b="0"/>
                <wp:wrapNone/>
                <wp:docPr id="237" name="Rectangle 23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25" cy="2084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08D5E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C8A446" id="Rectangle 237" o:spid="_x0000_s1097" style="position:absolute;margin-left:500.7pt;margin-top:21.9pt;width:16.2pt;height:16.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" fillcolor="#fbe4d5 [661]" strokecolor="#1f4d78 [1604]" strokeweight="1pt">
                <v:textbox inset="0,0,0,0">
                  <w:txbxContent>
                    <w:p w14:paraId="79008D5E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8FC97F" wp14:editId="0A3D7721">
                <wp:simplePos x="0" y="0"/>
                <wp:positionH relativeFrom="column">
                  <wp:posOffset>5074920</wp:posOffset>
                </wp:positionH>
                <wp:positionV relativeFrom="paragraph">
                  <wp:posOffset>273531</wp:posOffset>
                </wp:positionV>
                <wp:extent cx="246380" cy="220345"/>
                <wp:effectExtent l="0" t="0" r="7620" b="825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6307B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8FC97F" id="Rectangle 230" o:spid="_x0000_s1098" style="position:absolute;margin-left:399.6pt;margin-top:21.55pt;width:19.4pt;height:17.3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" fillcolor="#fff2cc [663]" strokecolor="#1f4d78 [1604]" strokeweight="1pt">
                <v:textbox inset="0,0,0,0">
                  <w:txbxContent>
                    <w:p w14:paraId="3C26307B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34E7CB" wp14:editId="730FDFB6">
                <wp:simplePos x="0" y="0"/>
                <wp:positionH relativeFrom="column">
                  <wp:posOffset>7598984</wp:posOffset>
                </wp:positionH>
                <wp:positionV relativeFrom="paragraph">
                  <wp:posOffset>294499</wp:posOffset>
                </wp:positionV>
                <wp:extent cx="259715" cy="224155"/>
                <wp:effectExtent l="0" t="0" r="6985" b="1714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241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586574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4E7CB" id="Rectangle 233" o:spid="_x0000_s1099" style="position:absolute;margin-left:598.35pt;margin-top:23.2pt;width:20.45pt;height:17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" fillcolor="#fff2cc [663]" strokecolor="#1f4d78 [1604]" strokeweight="1pt">
                <v:textbox inset="0,0,0,0">
                  <w:txbxContent>
                    <w:p w14:paraId="16586574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358239" wp14:editId="43064832">
                <wp:simplePos x="0" y="0"/>
                <wp:positionH relativeFrom="column">
                  <wp:posOffset>7564120</wp:posOffset>
                </wp:positionH>
                <wp:positionV relativeFrom="paragraph">
                  <wp:posOffset>1271905</wp:posOffset>
                </wp:positionV>
                <wp:extent cx="246380" cy="220345"/>
                <wp:effectExtent l="0" t="0" r="7620" b="825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38D72D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358239" id="Rectangle 234" o:spid="_x0000_s1100" style="position:absolute;margin-left:595.6pt;margin-top:100.15pt;width:19.4pt;height:17.3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" fillcolor="#fff2cc [663]" strokecolor="#1f4d78 [1604]" strokeweight="1pt">
                <v:textbox inset="0,0,0,0">
                  <w:txbxContent>
                    <w:p w14:paraId="5838D72D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96416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DC6F47" wp14:editId="630C8266">
                <wp:simplePos x="0" y="0"/>
                <wp:positionH relativeFrom="column">
                  <wp:posOffset>5026512</wp:posOffset>
                </wp:positionH>
                <wp:positionV relativeFrom="paragraph">
                  <wp:posOffset>-37514</wp:posOffset>
                </wp:positionV>
                <wp:extent cx="2687" cy="6702938"/>
                <wp:effectExtent l="12700" t="0" r="35560" b="28575"/>
                <wp:wrapNone/>
                <wp:docPr id="173" name="Straight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7" cy="6702938"/>
                        </a:xfrm>
                        <a:prstGeom prst="line">
                          <a:avLst/>
                        </a:prstGeom>
                        <a:ln w="38100"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D35D01" id="Straight Connector 173" o:spid="_x0000_s1026" style="position:absolute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5.8pt,-2.95pt" to="396pt,52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" strokecolor="#ed7d31 [3205]" strokeweight="3pt">
                <v:stroke dashstyle="dash" joinstyle="miter"/>
              </v:line>
            </w:pict>
          </mc:Fallback>
        </mc:AlternateContent>
      </w:r>
      <w:r w:rsidR="00701821" w:rsidRPr="002443B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77C143" wp14:editId="71F373E5">
                <wp:simplePos x="0" y="0"/>
                <wp:positionH relativeFrom="column">
                  <wp:posOffset>5190815</wp:posOffset>
                </wp:positionH>
                <wp:positionV relativeFrom="paragraph">
                  <wp:posOffset>-40445</wp:posOffset>
                </wp:positionV>
                <wp:extent cx="1028870" cy="293188"/>
                <wp:effectExtent l="0" t="0" r="12700" b="12065"/>
                <wp:wrapNone/>
                <wp:docPr id="8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870" cy="293188"/>
                        </a:xfrm>
                        <a:prstGeom prst="rect">
                          <a:avLst/>
                        </a:prstGeom>
                        <a:ln>
                          <a:solidFill>
                            <a:srgbClr val="43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FABCA" w14:textId="77777777" w:rsidR="00701821" w:rsidRDefault="00701821" w:rsidP="00701821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Persona 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143" id="TextBox 8" o:spid="_x0000_s1101" type="#_x0000_t202" style="position:absolute;margin-left:408.75pt;margin-top:-3.2pt;width:81pt;height:2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" fillcolor="white [3201]" strokecolor="#4372c4" strokeweight="1pt">
                <v:textbox>
                  <w:txbxContent>
                    <w:p w14:paraId="41CFABCA" w14:textId="77777777" w:rsidR="00701821" w:rsidRDefault="00701821" w:rsidP="00701821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Persona B</w:t>
                      </w:r>
                    </w:p>
                  </w:txbxContent>
                </v:textbox>
              </v:shape>
            </w:pict>
          </mc:Fallback>
        </mc:AlternateContent>
      </w:r>
      <w:r w:rsidR="00701821" w:rsidRPr="002443B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BC487" wp14:editId="23B2072A">
                <wp:simplePos x="0" y="0"/>
                <wp:positionH relativeFrom="column">
                  <wp:posOffset>-4143</wp:posOffset>
                </wp:positionH>
                <wp:positionV relativeFrom="paragraph">
                  <wp:posOffset>-35560</wp:posOffset>
                </wp:positionV>
                <wp:extent cx="1028870" cy="293188"/>
                <wp:effectExtent l="0" t="0" r="12700" b="12065"/>
                <wp:wrapNone/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870" cy="293188"/>
                        </a:xfrm>
                        <a:prstGeom prst="rect">
                          <a:avLst/>
                        </a:prstGeom>
                        <a:ln>
                          <a:solidFill>
                            <a:srgbClr val="4372C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7A421" w14:textId="77777777" w:rsidR="002443BF" w:rsidRDefault="002443BF" w:rsidP="0016674F">
                            <w:pPr>
                              <w:shd w:val="clear" w:color="auto" w:fill="FFFFFF" w:themeFill="background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002060"/>
                                <w:kern w:val="24"/>
                                <w:lang w:val="en-US"/>
                              </w:rPr>
                              <w:t>Persona 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BC487" id="_x0000_s1102" type="#_x0000_t202" style="position:absolute;margin-left:-.35pt;margin-top:-2.8pt;width:81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" fillcolor="white [3201]" strokecolor="#4372c4" strokeweight="1pt">
                <v:textbox>
                  <w:txbxContent>
                    <w:p w14:paraId="6FB7A421" w14:textId="77777777" w:rsidR="002443BF" w:rsidRDefault="002443BF" w:rsidP="0016674F">
                      <w:pPr>
                        <w:shd w:val="clear" w:color="auto" w:fill="FFFFFF" w:themeFill="background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002060"/>
                          <w:kern w:val="24"/>
                          <w:lang w:val="en-US"/>
                        </w:rPr>
                        <w:t>Persona A</w:t>
                      </w:r>
                    </w:p>
                  </w:txbxContent>
                </v:textbox>
              </v:shape>
            </w:pict>
          </mc:Fallback>
        </mc:AlternateContent>
      </w:r>
      <w:r w:rsidR="00A277F2">
        <w:tab/>
      </w:r>
    </w:p>
    <w:p w14:paraId="3E8FDFBB" w14:textId="2A3FE2D0" w:rsidR="00175567" w:rsidRPr="00175567" w:rsidRDefault="00C93BB7" w:rsidP="00175567">
      <w:r w:rsidRPr="00C93BB7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6197A6" wp14:editId="7FC98A2E">
                <wp:simplePos x="0" y="0"/>
                <wp:positionH relativeFrom="column">
                  <wp:posOffset>115521</wp:posOffset>
                </wp:positionH>
                <wp:positionV relativeFrom="paragraph">
                  <wp:posOffset>79766</wp:posOffset>
                </wp:positionV>
                <wp:extent cx="4342179" cy="1602984"/>
                <wp:effectExtent l="25400" t="25400" r="39370" b="3556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7E76DF-2E29-4062-86A7-84D0295FAE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79" cy="160298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1041E7CD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extAlignment w:val="baseline"/>
                              <w:rPr>
                                <w:rFonts w:ascii="Century Gothic" w:hAnsi="Century Gothic" w:cstheme="minorBidi"/>
                                <w:color w:val="4472C4" w:themeColor="accent5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>How much are those books</w:t>
                            </w: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position w:val="1"/>
                                <w:sz w:val="28"/>
                                <w:szCs w:val="28"/>
                                <w:lang w:val="is-IS"/>
                              </w:rPr>
                              <w:t>?</w:t>
                            </w:r>
                          </w:p>
                          <w:p w14:paraId="4B666748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  <w:t>How much is that sweet?</w:t>
                            </w:r>
                          </w:p>
                          <w:p w14:paraId="32951DC2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  <w:t>How much are those pens?</w:t>
                            </w:r>
                          </w:p>
                          <w:p w14:paraId="1DA364D5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  <w:t>How much is that wedding dress?</w:t>
                            </w:r>
                          </w:p>
                          <w:p w14:paraId="2060128D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  <w:t>How much are those souvenirs?</w:t>
                            </w:r>
                          </w:p>
                          <w:p w14:paraId="20B47687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1F3864" w:themeColor="accent5" w:themeShade="80"/>
                                <w:kern w:val="24"/>
                                <w:sz w:val="28"/>
                                <w:szCs w:val="28"/>
                              </w:rPr>
                              <w:t>How much is that watch?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197A6" id="TextBox 1" o:spid="_x0000_s1103" type="#_x0000_t202" style="position:absolute;margin-left:9.1pt;margin-top:6.3pt;width:341.9pt;height:1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" filled="f" strokecolor="#4472c4 [3208]" strokeweight="4.5pt">
                <v:textbox>
                  <w:txbxContent>
                    <w:p w14:paraId="1041E7CD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extAlignment w:val="baseline"/>
                        <w:rPr>
                          <w:rFonts w:ascii="Century Gothic" w:hAnsi="Century Gothic" w:cstheme="minorBidi"/>
                          <w:color w:val="4472C4" w:themeColor="accent5"/>
                          <w:kern w:val="24"/>
                          <w:position w:val="1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position w:val="1"/>
                          <w:sz w:val="28"/>
                          <w:szCs w:val="28"/>
                        </w:rPr>
                        <w:t>How much are those books</w:t>
                      </w: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position w:val="1"/>
                          <w:sz w:val="28"/>
                          <w:szCs w:val="28"/>
                          <w:lang w:val="is-IS"/>
                        </w:rPr>
                        <w:t>?</w:t>
                      </w:r>
                    </w:p>
                    <w:p w14:paraId="4B666748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  <w:t>How much is that sweet?</w:t>
                      </w:r>
                    </w:p>
                    <w:p w14:paraId="32951DC2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  <w:t>How much are those pens?</w:t>
                      </w:r>
                    </w:p>
                    <w:p w14:paraId="1DA364D5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  <w:t>How much is that wedding dress?</w:t>
                      </w:r>
                    </w:p>
                    <w:p w14:paraId="2060128D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  <w:t>How much are those souvenirs?</w:t>
                      </w:r>
                    </w:p>
                    <w:p w14:paraId="20B47687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1F3864" w:themeColor="accent5" w:themeShade="80"/>
                          <w:kern w:val="24"/>
                          <w:sz w:val="28"/>
                          <w:szCs w:val="28"/>
                        </w:rPr>
                        <w:t>How much is that watch?</w:t>
                      </w:r>
                    </w:p>
                  </w:txbxContent>
                </v:textbox>
              </v:shape>
            </w:pict>
          </mc:Fallback>
        </mc:AlternateContent>
      </w:r>
    </w:p>
    <w:p w14:paraId="3086EA57" w14:textId="720C6C70" w:rsidR="00175567" w:rsidRPr="00175567" w:rsidRDefault="00175567" w:rsidP="00175567"/>
    <w:p w14:paraId="42D8EA8A" w14:textId="209315CB" w:rsidR="00175567" w:rsidRPr="00175567" w:rsidRDefault="00974C88" w:rsidP="00175567">
      <w:r w:rsidRPr="00974C88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00CBA0" wp14:editId="71C70231">
                <wp:simplePos x="0" y="0"/>
                <wp:positionH relativeFrom="column">
                  <wp:posOffset>7881469</wp:posOffset>
                </wp:positionH>
                <wp:positionV relativeFrom="paragraph">
                  <wp:posOffset>289376</wp:posOffset>
                </wp:positionV>
                <wp:extent cx="213995" cy="197485"/>
                <wp:effectExtent l="0" t="0" r="0" b="0"/>
                <wp:wrapNone/>
                <wp:docPr id="240" name="Rectangle 24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F510B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00CBA0" id="Rectangle 240" o:spid="_x0000_s1104" style="position:absolute;margin-left:620.6pt;margin-top:22.8pt;width:16.85pt;height:15.5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" fillcolor="#fbe4d5 [661]" strokecolor="#1f4d78 [1604]" strokeweight="1pt">
                <v:textbox inset="0,0,0,0">
                  <w:txbxContent>
                    <w:p w14:paraId="6A8F510B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3475F1" wp14:editId="7AABF8D3">
                <wp:simplePos x="0" y="0"/>
                <wp:positionH relativeFrom="column">
                  <wp:posOffset>8910955</wp:posOffset>
                </wp:positionH>
                <wp:positionV relativeFrom="paragraph">
                  <wp:posOffset>293370</wp:posOffset>
                </wp:positionV>
                <wp:extent cx="205105" cy="208280"/>
                <wp:effectExtent l="0" t="0" r="10795" b="7620"/>
                <wp:wrapNone/>
                <wp:docPr id="241" name="Rectangle 24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" cy="2082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50244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3475F1" id="Rectangle 241" o:spid="_x0000_s1105" style="position:absolute;margin-left:701.65pt;margin-top:23.1pt;width:16.15pt;height:16.4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" fillcolor="#fbe4d5 [661]" strokecolor="#1f4d78 [1604]" strokeweight="1pt">
                <v:textbox inset="0,0,0,0">
                  <w:txbxContent>
                    <w:p w14:paraId="17250244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C93BB7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A59B00" wp14:editId="3275AD91">
                <wp:simplePos x="0" y="0"/>
                <wp:positionH relativeFrom="column">
                  <wp:posOffset>5320360</wp:posOffset>
                </wp:positionH>
                <wp:positionV relativeFrom="paragraph">
                  <wp:posOffset>265430</wp:posOffset>
                </wp:positionV>
                <wp:extent cx="213995" cy="197485"/>
                <wp:effectExtent l="0" t="0" r="0" b="0"/>
                <wp:wrapNone/>
                <wp:docPr id="226" name="Rectangle 22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1EBC9" w14:textId="77777777" w:rsidR="00C93BB7" w:rsidRPr="00C93BB7" w:rsidRDefault="00C93BB7" w:rsidP="00C93BB7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A59B00" id="Rectangle 226" o:spid="_x0000_s1106" style="position:absolute;margin-left:418.95pt;margin-top:20.9pt;width:16.85pt;height:15.5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" fillcolor="#fbe4d5 [661]" strokecolor="#1f4d78 [1604]" strokeweight="1pt">
                <v:textbox inset="0,0,0,0">
                  <w:txbxContent>
                    <w:p w14:paraId="6981EBC9" w14:textId="77777777" w:rsidR="00C93BB7" w:rsidRPr="00C93BB7" w:rsidRDefault="00C93BB7" w:rsidP="00C93BB7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67F79" wp14:editId="67905157">
                <wp:simplePos x="0" y="0"/>
                <wp:positionH relativeFrom="column">
                  <wp:posOffset>5059152</wp:posOffset>
                </wp:positionH>
                <wp:positionV relativeFrom="paragraph">
                  <wp:posOffset>254000</wp:posOffset>
                </wp:positionV>
                <wp:extent cx="246380" cy="220345"/>
                <wp:effectExtent l="0" t="0" r="7620" b="825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EA724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767F79" id="Rectangle 231" o:spid="_x0000_s1107" style="position:absolute;margin-left:398.35pt;margin-top:20pt;width:19.4pt;height:17.3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" fillcolor="#fff2cc [663]" strokecolor="#1f4d78 [1604]" strokeweight="1pt">
                <v:textbox inset="0,0,0,0">
                  <w:txbxContent>
                    <w:p w14:paraId="201EA724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93BB7" w:rsidRPr="00C93BB7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A61039" wp14:editId="268D6341">
                <wp:simplePos x="0" y="0"/>
                <wp:positionH relativeFrom="column">
                  <wp:posOffset>6316394</wp:posOffset>
                </wp:positionH>
                <wp:positionV relativeFrom="paragraph">
                  <wp:posOffset>255323</wp:posOffset>
                </wp:positionV>
                <wp:extent cx="205725" cy="208437"/>
                <wp:effectExtent l="0" t="0" r="0" b="0"/>
                <wp:wrapNone/>
                <wp:docPr id="227" name="Rectangle 22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25" cy="2084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F5A55" w14:textId="77777777" w:rsidR="00C93BB7" w:rsidRPr="00C93BB7" w:rsidRDefault="00C93BB7" w:rsidP="00C93BB7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A61039" id="Rectangle 227" o:spid="_x0000_s1108" style="position:absolute;margin-left:497.35pt;margin-top:20.1pt;width:16.2pt;height:16.4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" fillcolor="#fbe4d5 [661]" strokecolor="#1f4d78 [1604]" strokeweight="1pt">
                <v:textbox inset="0,0,0,0">
                  <w:txbxContent>
                    <w:p w14:paraId="383F5A55" w14:textId="77777777" w:rsidR="00C93BB7" w:rsidRPr="00C93BB7" w:rsidRDefault="00C93BB7" w:rsidP="00C93BB7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16AA8F4B" w14:textId="5D294072" w:rsidR="00175567" w:rsidRPr="00175567" w:rsidRDefault="00175567" w:rsidP="00175567"/>
    <w:p w14:paraId="2847FDF3" w14:textId="7C62559F" w:rsidR="00175567" w:rsidRPr="00175567" w:rsidRDefault="00175567" w:rsidP="00175567"/>
    <w:p w14:paraId="6CE6149D" w14:textId="7BFA79D4" w:rsidR="00175567" w:rsidRPr="00175567" w:rsidRDefault="00974C88" w:rsidP="00175567">
      <w:r w:rsidRPr="00974C88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390DBB" wp14:editId="6078BBA4">
                <wp:simplePos x="0" y="0"/>
                <wp:positionH relativeFrom="column">
                  <wp:posOffset>7887335</wp:posOffset>
                </wp:positionH>
                <wp:positionV relativeFrom="paragraph">
                  <wp:posOffset>245745</wp:posOffset>
                </wp:positionV>
                <wp:extent cx="213995" cy="197485"/>
                <wp:effectExtent l="0" t="0" r="14605" b="18415"/>
                <wp:wrapNone/>
                <wp:docPr id="242" name="Rectangle 24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974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545DD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&lt;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90DBB" id="Rectangle 242" o:spid="_x0000_s1109" style="position:absolute;margin-left:621.05pt;margin-top:19.35pt;width:16.85pt;height:15.5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" fillcolor="#fbe4d5 [661]" strokecolor="#1f4d78 [1604]" strokeweight="1pt">
                <v:textbox inset="0,0,0,0">
                  <w:txbxContent>
                    <w:p w14:paraId="501545DD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  <w:r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&lt;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ECEA5F" wp14:editId="239A28CE">
                <wp:simplePos x="0" y="0"/>
                <wp:positionH relativeFrom="column">
                  <wp:posOffset>8883667</wp:posOffset>
                </wp:positionH>
                <wp:positionV relativeFrom="paragraph">
                  <wp:posOffset>235908</wp:posOffset>
                </wp:positionV>
                <wp:extent cx="205725" cy="208437"/>
                <wp:effectExtent l="0" t="0" r="10795" b="7620"/>
                <wp:wrapNone/>
                <wp:docPr id="243" name="Rectangle 24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25" cy="20843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5FDA9" w14:textId="77777777" w:rsidR="00974C88" w:rsidRPr="00C93BB7" w:rsidRDefault="00974C88" w:rsidP="00974C88">
                            <w:pPr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B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CEA5F" id="Rectangle 243" o:spid="_x0000_s1110" style="position:absolute;margin-left:699.5pt;margin-top:18.6pt;width:16.2pt;height:16.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" fillcolor="#fbe4d5 [661]" strokecolor="#1f4d78 [1604]" strokeweight="1pt">
                <v:textbox inset="0,0,0,0">
                  <w:txbxContent>
                    <w:p w14:paraId="5B25FDA9" w14:textId="77777777" w:rsidR="00974C88" w:rsidRPr="00C93BB7" w:rsidRDefault="00974C88" w:rsidP="00974C88">
                      <w:pPr>
                        <w:jc w:val="center"/>
                        <w:textAlignment w:val="baseline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C93BB7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B7D294" wp14:editId="7DFC2732">
                <wp:simplePos x="0" y="0"/>
                <wp:positionH relativeFrom="column">
                  <wp:posOffset>5069205</wp:posOffset>
                </wp:positionH>
                <wp:positionV relativeFrom="paragraph">
                  <wp:posOffset>253512</wp:posOffset>
                </wp:positionV>
                <wp:extent cx="255270" cy="220345"/>
                <wp:effectExtent l="0" t="0" r="11430" b="825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EDC5B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B7D294" id="Rectangle 232" o:spid="_x0000_s1111" style="position:absolute;margin-left:399.15pt;margin-top:19.95pt;width:20.1pt;height:17.3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" fillcolor="#fff2cc [663]" strokecolor="#1f4d78 [1604]" strokeweight="1pt">
                <v:textbox inset="0,0,0,0">
                  <w:txbxContent>
                    <w:p w14:paraId="52FEDC5B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974C88"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AB2B972" wp14:editId="4D78B0B5">
                <wp:simplePos x="0" y="0"/>
                <wp:positionH relativeFrom="column">
                  <wp:posOffset>7610133</wp:posOffset>
                </wp:positionH>
                <wp:positionV relativeFrom="paragraph">
                  <wp:posOffset>240226</wp:posOffset>
                </wp:positionV>
                <wp:extent cx="238760" cy="220345"/>
                <wp:effectExtent l="0" t="0" r="15240" b="825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3B07E" w14:textId="77777777" w:rsidR="00974C88" w:rsidRPr="00701821" w:rsidRDefault="00974C88" w:rsidP="00974C88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B2B972" id="Rectangle 235" o:spid="_x0000_s1112" style="position:absolute;margin-left:599.2pt;margin-top:18.9pt;width:18.8pt;height:17.3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" fillcolor="#fff2cc [663]" strokecolor="#1f4d78 [1604]" strokeweight="1pt">
                <v:textbox inset="0,0,0,0">
                  <w:txbxContent>
                    <w:p w14:paraId="17A3B07E" w14:textId="77777777" w:rsidR="00974C88" w:rsidRPr="00701821" w:rsidRDefault="00974C88" w:rsidP="00974C88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E322BA" w:rsidRPr="0070182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97FD3E" wp14:editId="2A200039">
                <wp:simplePos x="0" y="0"/>
                <wp:positionH relativeFrom="column">
                  <wp:posOffset>7623369</wp:posOffset>
                </wp:positionH>
                <wp:positionV relativeFrom="paragraph">
                  <wp:posOffset>241349</wp:posOffset>
                </wp:positionV>
                <wp:extent cx="239347" cy="220345"/>
                <wp:effectExtent l="0" t="0" r="15240" b="825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47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65955" w14:textId="77777777" w:rsidR="00701821" w:rsidRPr="00701821" w:rsidRDefault="00701821" w:rsidP="0070182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97FD3E" id="Rectangle 92" o:spid="_x0000_s1113" style="position:absolute;margin-left:600.25pt;margin-top:19pt;width:18.85pt;height:17.3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" fillcolor="#fff2cc [663]" strokecolor="#1f4d78 [1604]" strokeweight="1pt">
                <v:textbox inset="0,0,0,0">
                  <w:txbxContent>
                    <w:p w14:paraId="5EB65955" w14:textId="77777777" w:rsidR="00701821" w:rsidRPr="00701821" w:rsidRDefault="00701821" w:rsidP="00701821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51B1B3DC" w14:textId="1FFFBD83" w:rsidR="00175567" w:rsidRPr="00175567" w:rsidRDefault="00175567" w:rsidP="00175567"/>
    <w:p w14:paraId="294DDD42" w14:textId="3116118C" w:rsidR="00175567" w:rsidRPr="00175567" w:rsidRDefault="001250A0" w:rsidP="00175567">
      <w:r w:rsidRPr="001250A0"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ED25464" wp14:editId="7FDE20CA">
                <wp:simplePos x="0" y="0"/>
                <wp:positionH relativeFrom="column">
                  <wp:posOffset>8976360</wp:posOffset>
                </wp:positionH>
                <wp:positionV relativeFrom="paragraph">
                  <wp:posOffset>3175</wp:posOffset>
                </wp:positionV>
                <wp:extent cx="492125" cy="462915"/>
                <wp:effectExtent l="25400" t="0" r="0" b="0"/>
                <wp:wrapNone/>
                <wp:docPr id="316" name="Group 11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" cy="462915"/>
                          <a:chOff x="3220961" y="14400"/>
                          <a:chExt cx="1086603" cy="766230"/>
                        </a:xfrm>
                      </wpg:grpSpPr>
                      <pic:pic xmlns:pic="http://schemas.openxmlformats.org/drawingml/2006/picture">
                        <pic:nvPicPr>
                          <pic:cNvPr id="317" name="Picture 317" descr="Tag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529">
                            <a:off x="3220961" y="14400"/>
                            <a:ext cx="906097" cy="766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8" name="TextBox 114"/>
                        <wps:cNvSpPr txBox="1"/>
                        <wps:spPr>
                          <a:xfrm>
                            <a:off x="3347444" y="182600"/>
                            <a:ext cx="960120" cy="393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66AEB3" w14:textId="77777777" w:rsidR="001250A0" w:rsidRPr="001250A0" w:rsidRDefault="001250A0" w:rsidP="001250A0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250A0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€</w:t>
                              </w:r>
                              <w:r w:rsidRPr="001250A0">
                                <w:rPr>
                                  <w:rFonts w:asciiTheme="minorHAnsi" w:hAnsi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25464" id="Group 112" o:spid="_x0000_s1114" style="position:absolute;margin-left:706.8pt;margin-top:.25pt;width:38.75pt;height:36.45pt;z-index:251756544;mso-width-relative:margin;mso-height-relative:margin" coordorigin="32209,144" coordsize="10866,76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">
                <v:shape id="Picture 317" o:spid="_x0000_s1115" type="#_x0000_t75" alt="Tag Clipart " style="position:absolute;left:32209;top:144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">
                  <v:imagedata r:id="rId35" o:title="Tag Clipart "/>
                </v:shape>
                <v:shape id="TextBox 114" o:spid="_x0000_s1116" type="#_x0000_t202" style="position:absolute;left:33474;top:1826;width:9601;height:3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" filled="f" stroked="f">
                  <v:textbox>
                    <w:txbxContent>
                      <w:p w14:paraId="3266AEB3" w14:textId="77777777" w:rsidR="001250A0" w:rsidRPr="001250A0" w:rsidRDefault="001250A0" w:rsidP="001250A0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250A0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€</w:t>
                        </w:r>
                        <w:r w:rsidRPr="001250A0">
                          <w:rPr>
                            <w:rFonts w:asciiTheme="minorHAnsi" w:hAnsi="Calibri"/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71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50A0"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BF9A25A" wp14:editId="7FF7DA53">
                <wp:simplePos x="0" y="0"/>
                <wp:positionH relativeFrom="column">
                  <wp:posOffset>7611110</wp:posOffset>
                </wp:positionH>
                <wp:positionV relativeFrom="paragraph">
                  <wp:posOffset>56515</wp:posOffset>
                </wp:positionV>
                <wp:extent cx="492125" cy="462915"/>
                <wp:effectExtent l="25400" t="0" r="0" b="0"/>
                <wp:wrapNone/>
                <wp:docPr id="319" name="Group 11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" cy="462915"/>
                          <a:chOff x="0" y="0"/>
                          <a:chExt cx="1086798" cy="766230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Tag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529">
                            <a:off x="0" y="0"/>
                            <a:ext cx="906097" cy="766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" name="TextBox 120"/>
                        <wps:cNvSpPr txBox="1"/>
                        <wps:spPr>
                          <a:xfrm>
                            <a:off x="126506" y="168568"/>
                            <a:ext cx="960292" cy="3939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8D455" w14:textId="77777777" w:rsidR="001250A0" w:rsidRPr="001250A0" w:rsidRDefault="001250A0" w:rsidP="001250A0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250A0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€</w:t>
                              </w:r>
                              <w:r w:rsidRPr="001250A0">
                                <w:rPr>
                                  <w:rFonts w:asciiTheme="minorHAnsi" w:hAnsi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9A25A" id="Group 118" o:spid="_x0000_s1117" style="position:absolute;margin-left:599.3pt;margin-top:4.45pt;width:38.75pt;height:36.45pt;z-index:251757568;mso-width-relative:margin;mso-height-relative:margin" coordsize="10867,76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">
                <v:shape id="Picture 320" o:spid="_x0000_s1118" type="#_x0000_t75" alt="Tag Clipart " style="position:absolute;width:9060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">
                  <v:imagedata r:id="rId35" o:title="Tag Clipart "/>
                </v:shape>
                <v:shape id="TextBox 120" o:spid="_x0000_s1119" type="#_x0000_t202" style="position:absolute;left:1265;top:1685;width:9602;height:3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" filled="f" stroked="f">
                  <v:textbox>
                    <w:txbxContent>
                      <w:p w14:paraId="2848D455" w14:textId="77777777" w:rsidR="001250A0" w:rsidRPr="001250A0" w:rsidRDefault="001250A0" w:rsidP="001250A0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1250A0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€</w:t>
                        </w:r>
                        <w:r w:rsidRPr="001250A0">
                          <w:rPr>
                            <w:rFonts w:asciiTheme="minorHAnsi" w:hAnsi="Calibri"/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61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93BB7" w:rsidRPr="00C93BB7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39F4EB" wp14:editId="42FD9AC7">
                <wp:simplePos x="0" y="0"/>
                <wp:positionH relativeFrom="column">
                  <wp:posOffset>6540357</wp:posOffset>
                </wp:positionH>
                <wp:positionV relativeFrom="paragraph">
                  <wp:posOffset>91440</wp:posOffset>
                </wp:positionV>
                <wp:extent cx="453390" cy="299085"/>
                <wp:effectExtent l="0" t="0" r="0" b="0"/>
                <wp:wrapNone/>
                <wp:docPr id="228" name="TextBox 9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2990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9451E7" w14:textId="55891723" w:rsidR="00C93BB7" w:rsidRPr="00C93BB7" w:rsidRDefault="00C93BB7" w:rsidP="00C93BB7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93BB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€</w:t>
                            </w:r>
                            <w:r>
                              <w:rPr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9F4EB" id="TextBox 90" o:spid="_x0000_s1120" type="#_x0000_t202" style="position:absolute;margin-left:515pt;margin-top:7.2pt;width:35.7pt;height:23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" filled="f" stroked="f">
                <v:textbox>
                  <w:txbxContent>
                    <w:p w14:paraId="3A9451E7" w14:textId="55891723" w:rsidR="00C93BB7" w:rsidRPr="00C93BB7" w:rsidRDefault="00C93BB7" w:rsidP="00C93BB7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C93BB7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€</w:t>
                      </w:r>
                      <w:r>
                        <w:rPr>
                          <w:b/>
                          <w:bCs/>
                          <w:color w:val="1F3864" w:themeColor="accent5" w:themeShade="80"/>
                          <w:kern w:val="24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93BB7" w:rsidRPr="00C93BB7">
        <w:drawing>
          <wp:anchor distT="0" distB="0" distL="114300" distR="114300" simplePos="0" relativeHeight="251719680" behindDoc="0" locked="0" layoutInCell="1" allowOverlap="1" wp14:anchorId="72A0ABAD" wp14:editId="1627A268">
            <wp:simplePos x="0" y="0"/>
            <wp:positionH relativeFrom="column">
              <wp:posOffset>6578205</wp:posOffset>
            </wp:positionH>
            <wp:positionV relativeFrom="paragraph">
              <wp:posOffset>57498</wp:posOffset>
            </wp:positionV>
            <wp:extent cx="376360" cy="360987"/>
            <wp:effectExtent l="0" t="0" r="0" b="0"/>
            <wp:wrapNone/>
            <wp:docPr id="229" name="Picture 229" descr="Tag Clipart 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Tag Clipart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529">
                      <a:off x="0" y="0"/>
                      <a:ext cx="376360" cy="3609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B2DFAC1" w14:textId="5E27F53E" w:rsidR="00175567" w:rsidRPr="00175567" w:rsidRDefault="00F20BE2" w:rsidP="00175567">
      <w:r w:rsidRPr="00974C88"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6DBD015" wp14:editId="46FDE86E">
                <wp:simplePos x="0" y="0"/>
                <wp:positionH relativeFrom="column">
                  <wp:posOffset>-1319</wp:posOffset>
                </wp:positionH>
                <wp:positionV relativeFrom="paragraph">
                  <wp:posOffset>109660</wp:posOffset>
                </wp:positionV>
                <wp:extent cx="5210810" cy="3382105"/>
                <wp:effectExtent l="0" t="0" r="0" b="0"/>
                <wp:wrapNone/>
                <wp:docPr id="244" name="Group 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10" cy="3382105"/>
                          <a:chOff x="0" y="0"/>
                          <a:chExt cx="12655495" cy="6312807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5947777" y="6790"/>
                            <a:ext cx="5971600" cy="2004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5944921" y="2066949"/>
                            <a:ext cx="5971600" cy="2004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966393" y="4186325"/>
                            <a:ext cx="5971600" cy="2004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856" y="0"/>
                            <a:ext cx="5755985" cy="2004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0" y="2087002"/>
                            <a:ext cx="5755985" cy="2004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1472" y="4180226"/>
                            <a:ext cx="5755985" cy="200428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32874" y="557783"/>
                            <a:ext cx="1355443" cy="1047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irt clipart png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2116" y="2588391"/>
                            <a:ext cx="1215851" cy="105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247" descr="shirt clipart png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634" y="2621821"/>
                            <a:ext cx="1215851" cy="105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8" name="TextBox 65"/>
                        <wps:cNvSpPr txBox="1"/>
                        <wps:spPr>
                          <a:xfrm>
                            <a:off x="725281" y="2116906"/>
                            <a:ext cx="2091876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1B2578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[shirt]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49" name="TextBox 66"/>
                        <wps:cNvSpPr txBox="1"/>
                        <wps:spPr>
                          <a:xfrm>
                            <a:off x="3543906" y="2123406"/>
                            <a:ext cx="2358890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793D24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[shirts]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0" name="TextBox 67"/>
                        <wps:cNvSpPr txBox="1"/>
                        <wps:spPr>
                          <a:xfrm>
                            <a:off x="737544" y="4159483"/>
                            <a:ext cx="2377728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2B7209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[guitar]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1" name="TextBox 68"/>
                        <wps:cNvSpPr txBox="1"/>
                        <wps:spPr>
                          <a:xfrm>
                            <a:off x="3522297" y="4201452"/>
                            <a:ext cx="3198425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C28296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[guitars]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2" name="TextBox 69"/>
                        <wps:cNvSpPr txBox="1"/>
                        <wps:spPr>
                          <a:xfrm>
                            <a:off x="6649057" y="37627"/>
                            <a:ext cx="2249136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187AA0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[box]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3" name="TextBox 70"/>
                        <wps:cNvSpPr txBox="1"/>
                        <wps:spPr>
                          <a:xfrm>
                            <a:off x="9396549" y="44125"/>
                            <a:ext cx="2243439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252691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[boxes]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5" t="60548" r="50953" b="8396"/>
                          <a:stretch/>
                        </pic:blipFill>
                        <pic:spPr>
                          <a:xfrm>
                            <a:off x="6628103" y="600216"/>
                            <a:ext cx="1358260" cy="923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shirt clipart png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65" y="2630486"/>
                            <a:ext cx="1215851" cy="105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2" name="Group 262"/>
                        <wpg:cNvGrpSpPr/>
                        <wpg:grpSpPr>
                          <a:xfrm>
                            <a:off x="10225298" y="1356159"/>
                            <a:ext cx="1139788" cy="766230"/>
                            <a:chOff x="10225298" y="1356159"/>
                            <a:chExt cx="1139788" cy="766230"/>
                          </a:xfrm>
                        </wpg:grpSpPr>
                        <pic:pic xmlns:pic="http://schemas.openxmlformats.org/drawingml/2006/picture">
                          <pic:nvPicPr>
                            <pic:cNvPr id="263" name="Picture 263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10391241" y="1356159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4" name="TextBox 123"/>
                          <wps:cNvSpPr txBox="1"/>
                          <wps:spPr>
                            <a:xfrm>
                              <a:off x="10225298" y="1470428"/>
                              <a:ext cx="1139788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E45455D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65" name="Group 265"/>
                        <wpg:cNvGrpSpPr/>
                        <wpg:grpSpPr>
                          <a:xfrm>
                            <a:off x="4083687" y="5546577"/>
                            <a:ext cx="1534280" cy="766230"/>
                            <a:chOff x="4083687" y="5546577"/>
                            <a:chExt cx="1534280" cy="766230"/>
                          </a:xfrm>
                        </wpg:grpSpPr>
                        <pic:pic xmlns:pic="http://schemas.openxmlformats.org/drawingml/2006/picture">
                          <pic:nvPicPr>
                            <pic:cNvPr id="266" name="Picture 266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4083687" y="5546577"/>
                              <a:ext cx="1302014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67" name="TextBox 132"/>
                          <wps:cNvSpPr txBox="1"/>
                          <wps:spPr>
                            <a:xfrm>
                              <a:off x="4226198" y="5646065"/>
                              <a:ext cx="1391769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28305EE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6820673" y="1378157"/>
                            <a:ext cx="1140241" cy="766230"/>
                            <a:chOff x="6820673" y="1378157"/>
                            <a:chExt cx="1140241" cy="766230"/>
                          </a:xfrm>
                        </wpg:grpSpPr>
                        <pic:pic xmlns:pic="http://schemas.openxmlformats.org/drawingml/2006/picture">
                          <pic:nvPicPr>
                            <pic:cNvPr id="269" name="Picture 269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6820673" y="1378157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0" name="TextBox 135"/>
                          <wps:cNvSpPr txBox="1"/>
                          <wps:spPr>
                            <a:xfrm>
                              <a:off x="7000159" y="1564846"/>
                              <a:ext cx="960755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877320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1" name="Group 271"/>
                        <wpg:cNvGrpSpPr/>
                        <wpg:grpSpPr>
                          <a:xfrm>
                            <a:off x="3909376" y="3433007"/>
                            <a:ext cx="1155563" cy="766230"/>
                            <a:chOff x="3909376" y="3433007"/>
                            <a:chExt cx="1155563" cy="766230"/>
                          </a:xfrm>
                        </wpg:grpSpPr>
                        <pic:pic xmlns:pic="http://schemas.openxmlformats.org/drawingml/2006/picture">
                          <pic:nvPicPr>
                            <pic:cNvPr id="272" name="Picture 272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3955531" y="3433007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3" name="TextBox 150"/>
                          <wps:cNvSpPr txBox="1"/>
                          <wps:spPr>
                            <a:xfrm>
                              <a:off x="3909376" y="3539177"/>
                              <a:ext cx="1155563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584940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775710" y="3461476"/>
                            <a:ext cx="1228806" cy="766230"/>
                            <a:chOff x="775710" y="3461476"/>
                            <a:chExt cx="1228806" cy="766230"/>
                          </a:xfrm>
                        </wpg:grpSpPr>
                        <pic:pic xmlns:pic="http://schemas.openxmlformats.org/drawingml/2006/picture">
                          <pic:nvPicPr>
                            <pic:cNvPr id="275" name="Picture 275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843471" y="3461476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6" name="TextBox 153"/>
                          <wps:cNvSpPr txBox="1"/>
                          <wps:spPr>
                            <a:xfrm>
                              <a:off x="775710" y="3620200"/>
                              <a:ext cx="1228806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FEDFAF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77" name="Group 277"/>
                        <wpg:cNvGrpSpPr/>
                        <wpg:grpSpPr>
                          <a:xfrm>
                            <a:off x="10099237" y="3216649"/>
                            <a:ext cx="1378840" cy="1003388"/>
                            <a:chOff x="10099237" y="3216649"/>
                            <a:chExt cx="1378840" cy="1003388"/>
                          </a:xfrm>
                        </wpg:grpSpPr>
                        <pic:pic xmlns:pic="http://schemas.openxmlformats.org/drawingml/2006/picture">
                          <pic:nvPicPr>
                            <pic:cNvPr id="278" name="Picture 278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10099237" y="3216649"/>
                              <a:ext cx="1186581" cy="10033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9" name="TextBox 159"/>
                          <wps:cNvSpPr txBox="1"/>
                          <wps:spPr>
                            <a:xfrm>
                              <a:off x="10162395" y="3450660"/>
                              <a:ext cx="1315682" cy="5420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FD828B2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80" name="Group 280"/>
                        <wpg:cNvGrpSpPr/>
                        <wpg:grpSpPr>
                          <a:xfrm>
                            <a:off x="7123106" y="3374955"/>
                            <a:ext cx="1133575" cy="766230"/>
                            <a:chOff x="7123106" y="3374955"/>
                            <a:chExt cx="1133575" cy="766230"/>
                          </a:xfrm>
                        </wpg:grpSpPr>
                        <pic:pic xmlns:pic="http://schemas.openxmlformats.org/drawingml/2006/picture">
                          <pic:nvPicPr>
                            <pic:cNvPr id="281" name="Picture 281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7147269" y="3374955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82" name="TextBox 162"/>
                          <wps:cNvSpPr txBox="1"/>
                          <wps:spPr>
                            <a:xfrm>
                              <a:off x="7123106" y="3478678"/>
                              <a:ext cx="1133575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9E12A0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3" name="Picture 283" descr="Lemonade, Coca-Cola, Cola, Cup,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609" y="2527466"/>
                            <a:ext cx="490651" cy="9813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Lemonade, Coca-Cola, Cola, Cup,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962" y="2558254"/>
                            <a:ext cx="457893" cy="915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5" descr="Lemonade, Coca-Cola, Cola, Cup, Dr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2404" y="2527466"/>
                            <a:ext cx="457893" cy="915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" name="TextBox 73"/>
                        <wps:cNvSpPr txBox="1"/>
                        <wps:spPr>
                          <a:xfrm>
                            <a:off x="6690089" y="2079761"/>
                            <a:ext cx="1751968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3D556B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[drink]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7" name="TextBox 74"/>
                        <wps:cNvSpPr txBox="1"/>
                        <wps:spPr>
                          <a:xfrm>
                            <a:off x="9436350" y="2116178"/>
                            <a:ext cx="1751968" cy="519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02ED25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[drinks]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8" name="TextBox 82"/>
                        <wps:cNvSpPr txBox="1"/>
                        <wps:spPr>
                          <a:xfrm>
                            <a:off x="6649057" y="4158744"/>
                            <a:ext cx="2514960" cy="10010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508747" w14:textId="77777777" w:rsidR="00974C88" w:rsidRPr="00974C88" w:rsidRDefault="00974C88" w:rsidP="00974C88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[t-shirt in a small size]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9" name="TextBox 83"/>
                        <wps:cNvSpPr txBox="1"/>
                        <wps:spPr>
                          <a:xfrm>
                            <a:off x="9441618" y="4189043"/>
                            <a:ext cx="3213877" cy="970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625250" w14:textId="77777777" w:rsidR="00974C88" w:rsidRPr="00974C88" w:rsidRDefault="00974C88" w:rsidP="00974C88">
                              <w:pPr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[t-shirts in a small size]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90" descr="T-Shirt, Shirt, Top, Clothing, White, Cotton, Fa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3250" y="5014134"/>
                            <a:ext cx="993841" cy="1084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T-Shirt, Shirt, Top, Clothing, White, Cotton, Fa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4495" y="5083280"/>
                            <a:ext cx="564398" cy="615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T-Shirt, Shirt, Top, Clothing, White, Cotton, Fa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6264" y="5075341"/>
                            <a:ext cx="564398" cy="615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3" name="TextBox 98"/>
                        <wps:cNvSpPr txBox="1"/>
                        <wps:spPr>
                          <a:xfrm>
                            <a:off x="748679" y="51314"/>
                            <a:ext cx="2091876" cy="588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FC7E48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[bag]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94" name="TextBox 99"/>
                        <wps:cNvSpPr txBox="1"/>
                        <wps:spPr>
                          <a:xfrm>
                            <a:off x="3567307" y="57817"/>
                            <a:ext cx="2358890" cy="5880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58B56" w14:textId="77777777" w:rsidR="00974C88" w:rsidRPr="00974C88" w:rsidRDefault="00974C88" w:rsidP="00974C88">
                              <w:pPr>
                                <w:textAlignment w:val="baseline"/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74C88">
                                <w:rPr>
                                  <w:b/>
                                  <w:bCs/>
                                  <w:color w:val="203864"/>
                                  <w:kern w:val="24"/>
                                  <w:sz w:val="24"/>
                                  <w:szCs w:val="24"/>
                                  <w14:textFill>
                                    <w14:solidFill>
                                      <w14:srgbClr w14:val="203864">
                                        <w14:lumMod w14:val="50000"/>
                                      </w14:srgbClr>
                                    </w14:solidFill>
                                  </w14:textFill>
                                </w:rPr>
                                <w:t>[bags]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Backpack, Bag, School, Suit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985" y="459844"/>
                            <a:ext cx="760000" cy="115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Backpack, Bag, School, Suit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521" y="454797"/>
                            <a:ext cx="760000" cy="115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Backpack, Bag, School, Suitc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221" y="420653"/>
                            <a:ext cx="760000" cy="1153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98" name="Group 298"/>
                        <wpg:cNvGrpSpPr/>
                        <wpg:grpSpPr>
                          <a:xfrm>
                            <a:off x="3752217" y="1351539"/>
                            <a:ext cx="1280986" cy="766230"/>
                            <a:chOff x="3752217" y="1351539"/>
                            <a:chExt cx="1280986" cy="766230"/>
                          </a:xfrm>
                        </wpg:grpSpPr>
                        <pic:pic xmlns:pic="http://schemas.openxmlformats.org/drawingml/2006/picture">
                          <pic:nvPicPr>
                            <pic:cNvPr id="299" name="Picture 299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3923794" y="1351539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0" name="TextBox 104"/>
                          <wps:cNvSpPr txBox="1"/>
                          <wps:spPr>
                            <a:xfrm>
                              <a:off x="3752217" y="1498331"/>
                              <a:ext cx="1280986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3F53C2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01" name="Group 301"/>
                        <wpg:cNvGrpSpPr/>
                        <wpg:grpSpPr>
                          <a:xfrm>
                            <a:off x="715669" y="1336903"/>
                            <a:ext cx="1205007" cy="766230"/>
                            <a:chOff x="715669" y="1336903"/>
                            <a:chExt cx="1205007" cy="766230"/>
                          </a:xfrm>
                        </wpg:grpSpPr>
                        <pic:pic xmlns:pic="http://schemas.openxmlformats.org/drawingml/2006/picture">
                          <pic:nvPicPr>
                            <pic:cNvPr id="302" name="Picture 302" descr="Tag Clipart 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84529">
                              <a:off x="811265" y="1336903"/>
                              <a:ext cx="906097" cy="766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3" name="TextBox 107"/>
                          <wps:cNvSpPr txBox="1"/>
                          <wps:spPr>
                            <a:xfrm>
                              <a:off x="715669" y="1465800"/>
                              <a:ext cx="1205007" cy="5384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7D1A70" w14:textId="77777777" w:rsidR="00974C88" w:rsidRPr="00974C88" w:rsidRDefault="00974C88" w:rsidP="00974C88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74C88"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4"/>
                                    <w:szCs w:val="24"/>
                                  </w:rPr>
                                  <w:t>€</w:t>
                                </w:r>
                                <w:r w:rsidRPr="00974C88">
                                  <w:rPr>
                                    <w:b/>
                                    <w:bCs/>
                                    <w:color w:val="1F3864" w:themeColor="accent5" w:themeShade="80"/>
                                    <w:kern w:val="24"/>
                                    <w:sz w:val="24"/>
                                    <w:szCs w:val="24"/>
                                  </w:rPr>
                                  <w:t>66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4" name="Picture 304" descr="T-Shirt, Shirt, Top, Clothing, White, Cotton, Fash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6146" y="5483197"/>
                            <a:ext cx="564398" cy="6157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Guitar Clipart Transparent - Acoustic Guitar Clipart Transpare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905" y="4614799"/>
                            <a:ext cx="531560" cy="1014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306" descr="Guitar Clipart Transparent - Acoustic Guitar Clipart Transpare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259" y="4814317"/>
                            <a:ext cx="531560" cy="1014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307" descr="Guitar Clipart Transparent - Acoustic Guitar Clipart Transparen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915" y="4677652"/>
                            <a:ext cx="463007" cy="8836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D015" id="Group 1" o:spid="_x0000_s1121" style="position:absolute;margin-left:-.1pt;margin-top:8.65pt;width:410.3pt;height:266.3pt;z-index:251742208;mso-width-relative:margin;mso-height-relative:margin" coordsize="126554,6312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">
                <v:rect id="Rectangle 255" o:spid="_x0000_s1122" style="position:absolute;left:59477;top:67;width:59716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" filled="f" strokecolor="#002060" strokeweight="1pt"/>
                <v:rect id="Rectangle 257" o:spid="_x0000_s1123" style="position:absolute;left:59449;top:20669;width:59716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" filled="f" strokecolor="#002060" strokeweight="1pt"/>
                <v:rect id="Rectangle 259" o:spid="_x0000_s1124" style="position:absolute;left:59663;top:41863;width:59716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" filled="f" strokecolor="#002060" strokeweight="1pt"/>
                <v:rect id="Rectangle 254" o:spid="_x0000_s1125" style="position:absolute;left:28;width:57560;height:200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" filled="f" strokecolor="#002060" strokeweight="1pt"/>
                <v:rect id="Rectangle 256" o:spid="_x0000_s1126" style="position:absolute;top:20870;width:57559;height:200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" filled="f" strokecolor="#002060" strokeweight="1pt"/>
                <v:rect id="Rectangle 258" o:spid="_x0000_s1127" style="position:absolute;left:214;top:41802;width:57560;height:20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" filled="f" strokecolor="#002060" strokeweight="1pt"/>
                <v:shape id="Picture 245" o:spid="_x0000_s1128" type="#_x0000_t75" style="position:absolute;left:98328;top:5577;width:13555;height:104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">
                  <v:imagedata r:id="rId49" o:title=""/>
                </v:shape>
                <v:shape id="Picture 246" o:spid="_x0000_s1129" type="#_x0000_t75" alt="shirt clipart png&#10;" style="position:absolute;left:44021;top:25883;width:12158;height:10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">
                  <v:imagedata r:id="rId50" o:title="shirt clipart png&#10;"/>
                </v:shape>
                <v:shape id="Picture 247" o:spid="_x0000_s1130" type="#_x0000_t75" alt="shirt clipart png&#10;" style="position:absolute;left:34586;top:26218;width:12158;height:105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">
                  <v:imagedata r:id="rId50" o:title="shirt clipart png&#10;"/>
                </v:shape>
                <v:shape id="TextBox 65" o:spid="_x0000_s1131" type="#_x0000_t202" style="position:absolute;left:7252;top:21169;width:20919;height:51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" filled="f" stroked="f">
                  <v:textbox>
                    <w:txbxContent>
                      <w:p w14:paraId="181B2578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[shirt]</w:t>
                        </w:r>
                      </w:p>
                    </w:txbxContent>
                  </v:textbox>
                </v:shape>
                <v:shape id="TextBox 66" o:spid="_x0000_s1132" type="#_x0000_t202" style="position:absolute;left:35439;top:21234;width:23588;height:51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B2/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3jyQKej+IbkOt/AAAA//8DAFBLAQItABQABgAIAAAAIQDb4fbL7gAAAIUBAAATAAAAAAAA&#13;&#10;AAAAAAAAAAAAAABbQ29udGVudF9UeXBlc10ueG1sUEsBAi0AFAAGAAgAAAAhAFr0LFu/AAAAFQEA&#13;&#10;AAsAAAAAAAAAAAAAAAAAHwEAAF9yZWxzLy5yZWxzUEsBAi0AFAAGAAgAAAAhAHHgHb/HAAAA4QAA&#13;&#10;AA8AAAAAAAAAAAAAAAAABwIAAGRycy9kb3ducmV2LnhtbFBLBQYAAAAAAwADALcAAAD7AgAAAAA=&#13;&#10;" filled="f" stroked="f">
                  <v:textbox>
                    <w:txbxContent>
                      <w:p w14:paraId="64793D24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[shirts]</w:t>
                        </w:r>
                      </w:p>
                    </w:txbxContent>
                  </v:textbox>
                </v:shape>
                <v:shape id="TextBox 67" o:spid="_x0000_s1133" type="#_x0000_t202" style="position:absolute;left:7375;top:41594;width:23777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" filled="f" stroked="f">
                  <v:textbox>
                    <w:txbxContent>
                      <w:p w14:paraId="1A2B7209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[guitar]</w:t>
                        </w:r>
                      </w:p>
                    </w:txbxContent>
                  </v:textbox>
                </v:shape>
                <v:shape id="TextBox 68" o:spid="_x0000_s1134" type="#_x0000_t202" style="position:absolute;left:35222;top:42014;width:31985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" filled="f" stroked="f">
                  <v:textbox>
                    <w:txbxContent>
                      <w:p w14:paraId="0FC28296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[guitars]</w:t>
                        </w:r>
                      </w:p>
                    </w:txbxContent>
                  </v:textbox>
                </v:shape>
                <v:shape id="TextBox 69" o:spid="_x0000_s1135" type="#_x0000_t202" style="position:absolute;left:66490;top:376;width:22491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" filled="f" stroked="f">
                  <v:textbox>
                    <w:txbxContent>
                      <w:p w14:paraId="34187AA0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[box]</w:t>
                        </w:r>
                      </w:p>
                    </w:txbxContent>
                  </v:textbox>
                </v:shape>
                <v:shape id="TextBox 70" o:spid="_x0000_s1136" type="#_x0000_t202" style="position:absolute;left:93965;top:441;width:22434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byI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mozh71F8A3L5BAAA//8DAFBLAQItABQABgAIAAAAIQDb4fbL7gAAAIUBAAATAAAAAAAA&#13;&#10;AAAAAAAAAAAAAABbQ29udGVudF9UeXBlc10ueG1sUEsBAi0AFAAGAAgAAAAhAFr0LFu/AAAAFQEA&#13;&#10;AAsAAAAAAAAAAAAAAAAAHwEAAF9yZWxzLy5yZWxzUEsBAi0AFAAGAAgAAAAhAJXRvIjHAAAA4QAA&#13;&#10;AA8AAAAAAAAAAAAAAAAABwIAAGRycy9kb3ducmV2LnhtbFBLBQYAAAAAAwADALcAAAD7AgAAAAA=&#13;&#10;" filled="f" stroked="f">
                  <v:textbox>
                    <w:txbxContent>
                      <w:p w14:paraId="2A252691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[boxes]</w:t>
                        </w:r>
                      </w:p>
                    </w:txbxContent>
                  </v:textbox>
                </v:shape>
                <v:shape id="Picture 260" o:spid="_x0000_s1137" type="#_x0000_t75" style="position:absolute;left:66281;top:6002;width:13582;height:9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">
                  <v:imagedata r:id="rId51" o:title="" croptop="39681f" cropbottom="5502f" cropleft="9014f" cropright="33393f"/>
                </v:shape>
                <v:shape id="Picture 261" o:spid="_x0000_s1138" type="#_x0000_t75" alt="shirt clipart png&#10;" style="position:absolute;left:7886;top:26304;width:12159;height:10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">
                  <v:imagedata r:id="rId50" o:title="shirt clipart png&#10;"/>
                </v:shape>
                <v:group id="Group 262" o:spid="_x0000_s1139" style="position:absolute;left:102252;top:13561;width:11398;height:7662" coordorigin="102252,13561" coordsize="11397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">
                  <v:shape id="Picture 263" o:spid="_x0000_s1140" type="#_x0000_t75" alt="Tag Clipart " style="position:absolute;left:103912;top:13561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">
                    <v:imagedata r:id="rId52" o:title="Tag Clipart "/>
                  </v:shape>
                  <v:shape id="TextBox 123" o:spid="_x0000_s1141" type="#_x0000_t202" style="position:absolute;left:102252;top:14704;width:11398;height:5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" filled="f" stroked="f">
                    <v:textbox>
                      <w:txbxContent>
                        <w:p w14:paraId="6E45455D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13</w:t>
                          </w:r>
                        </w:p>
                      </w:txbxContent>
                    </v:textbox>
                  </v:shape>
                </v:group>
                <v:group id="Group 265" o:spid="_x0000_s1142" style="position:absolute;left:40836;top:55465;width:15343;height:7663" coordorigin="40836,55465" coordsize="15342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shape id="Picture 266" o:spid="_x0000_s1143" type="#_x0000_t75" alt="Tag Clipart " style="position:absolute;left:40836;top:55465;width:13021;height:7663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">
                    <v:imagedata r:id="rId53" o:title="Tag Clipart "/>
                  </v:shape>
                  <v:shape id="_x0000_s1144" type="#_x0000_t202" style="position:absolute;left:42261;top:56460;width:13918;height:5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nA2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TT7g71F8A3L5BAAA//8DAFBLAQItABQABgAIAAAAIQDb4fbL7gAAAIUBAAATAAAAAAAA&#13;&#10;AAAAAAAAAAAAAABbQ29udGVudF9UeXBlc10ueG1sUEsBAi0AFAAGAAgAAAAhAFr0LFu/AAAAFQEA&#13;&#10;AAsAAAAAAAAAAAAAAAAAHwEAAF9yZWxzLy5yZWxzUEsBAi0AFAAGAAgAAAAhACSGcDbHAAAA4QAA&#13;&#10;AA8AAAAAAAAAAAAAAAAABwIAAGRycy9kb3ducmV2LnhtbFBLBQYAAAAAAwADALcAAAD7AgAAAAA=&#13;&#10;" filled="f" stroked="f">
                    <v:textbox>
                      <w:txbxContent>
                        <w:p w14:paraId="728305EE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110</w:t>
                          </w:r>
                        </w:p>
                      </w:txbxContent>
                    </v:textbox>
                  </v:shape>
                </v:group>
                <v:group id="Group 268" o:spid="_x0000_s1145" style="position:absolute;left:68206;top:13781;width:11403;height:7662" coordorigin="68206,13781" coordsize="11402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<v:shape id="Picture 269" o:spid="_x0000_s1146" type="#_x0000_t75" alt="Tag Clipart " style="position:absolute;left:68206;top:13781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">
                    <v:imagedata r:id="rId52" o:title="Tag Clipart "/>
                  </v:shape>
                  <v:shape id="TextBox 135" o:spid="_x0000_s1147" type="#_x0000_t202" style="position:absolute;left:70001;top:15648;width:9608;height:5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" filled="f" stroked="f">
                    <v:textbox>
                      <w:txbxContent>
                        <w:p w14:paraId="27877320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Group 271" o:spid="_x0000_s1148" style="position:absolute;left:39093;top:34330;width:11556;height:7662" coordorigin="39093,34330" coordsize="11555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3Bb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">
                  <v:shape id="Picture 272" o:spid="_x0000_s1149" type="#_x0000_t75" alt="Tag Clipart " style="position:absolute;left:39555;top:34330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">
                    <v:imagedata r:id="rId52" o:title="Tag Clipart "/>
                  </v:shape>
                  <v:shape id="TextBox 150" o:spid="_x0000_s1150" type="#_x0000_t202" style="position:absolute;left:39093;top:35391;width:11556;height:5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" filled="f" stroked="f">
                    <v:textbox>
                      <w:txbxContent>
                        <w:p w14:paraId="12584940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57</w:t>
                          </w:r>
                        </w:p>
                      </w:txbxContent>
                    </v:textbox>
                  </v:shape>
                </v:group>
                <v:group id="Group 274" o:spid="_x0000_s1151" style="position:absolute;left:7757;top:34614;width:12288;height:7663" coordorigin="7757,34614" coordsize="12288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NPD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">
                  <v:shape id="Picture 275" o:spid="_x0000_s1152" type="#_x0000_t75" alt="Tag Clipart " style="position:absolute;left:8434;top:34614;width:9061;height:7663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">
                    <v:imagedata r:id="rId52" o:title="Tag Clipart "/>
                  </v:shape>
                  <v:shape id="TextBox 153" o:spid="_x0000_s1153" type="#_x0000_t202" style="position:absolute;left:7757;top:36202;width:12288;height:5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0Nw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fUzg71F8A3L5BAAA//8DAFBLAQItABQABgAIAAAAIQDb4fbL7gAAAIUBAAATAAAAAAAA&#13;&#10;AAAAAAAAAAAAAABbQ29udGVudF9UeXBlc10ueG1sUEsBAi0AFAAGAAgAAAAhAFr0LFu/AAAAFQEA&#13;&#10;AAsAAAAAAAAAAAAAAAAAHwEAAF9yZWxzLy5yZWxzUEsBAi0AFAAGAAgAAAAhAM4TQ3DHAAAA4QAA&#13;&#10;AA8AAAAAAAAAAAAAAAAABwIAAGRycy9kb3ducmV2LnhtbFBLBQYAAAAAAwADALcAAAD7AgAAAAA=&#13;&#10;" filled="f" stroked="f">
                    <v:textbox>
                      <w:txbxContent>
                        <w:p w14:paraId="5FFEDFAF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34</w:t>
                          </w:r>
                        </w:p>
                      </w:txbxContent>
                    </v:textbox>
                  </v:shape>
                </v:group>
                <v:group id="Group 277" o:spid="_x0000_s1154" style="position:absolute;left:100992;top:32166;width:13788;height:10034" coordorigin="100992,32166" coordsize="13788,100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k20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">
                  <v:shape id="Picture 278" o:spid="_x0000_s1155" type="#_x0000_t75" alt="Tag Clipart " style="position:absolute;left:100992;top:32166;width:11866;height:10034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">
                    <v:imagedata r:id="rId54" o:title="Tag Clipart "/>
                  </v:shape>
                  <v:shape id="TextBox 159" o:spid="_x0000_s1156" type="#_x0000_t202" style="position:absolute;left:101623;top:34506;width:13157;height:5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NcCyAAAAOE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" filled="f" stroked="f">
                    <v:textbox>
                      <w:txbxContent>
                        <w:p w14:paraId="4FD828B2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v:group id="Group 280" o:spid="_x0000_s1157" style="position:absolute;left:71231;top:33749;width:11335;height:7662" coordorigin="71231,33749" coordsize="11335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">
                  <v:shape id="Picture 281" o:spid="_x0000_s1158" type="#_x0000_t75" alt="Tag Clipart " style="position:absolute;left:71472;top:33749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">
                    <v:imagedata r:id="rId52" o:title="Tag Clipart "/>
                  </v:shape>
                  <v:shape id="TextBox 162" o:spid="_x0000_s1159" type="#_x0000_t202" style="position:absolute;left:71231;top:34786;width:11335;height:5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" filled="f" stroked="f">
                    <v:textbox>
                      <w:txbxContent>
                        <w:p w14:paraId="329E12A0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Picture 283" o:spid="_x0000_s1160" type="#_x0000_t75" alt="Lemonade, Coca-Cola, Cola, Cup, Drink" style="position:absolute;left:73326;top:25274;width:4906;height:98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">
                  <v:imagedata r:id="rId55" o:title="Lemonade, Coca-Cola, Cola, Cup, Drink"/>
                </v:shape>
                <v:shape id="Picture 284" o:spid="_x0000_s1161" type="#_x0000_t75" alt="Lemonade, Coca-Cola, Cola, Cup, Drink" style="position:absolute;left:97149;top:25582;width:4579;height:9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">
                  <v:imagedata r:id="rId56" o:title="Lemonade, Coca-Cola, Cola, Cup, Drink"/>
                </v:shape>
                <v:shape id="Picture 285" o:spid="_x0000_s1162" type="#_x0000_t75" alt="Lemonade, Coca-Cola, Cola, Cup, Drink" style="position:absolute;left:104124;top:25274;width:4578;height:9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">
                  <v:imagedata r:id="rId56" o:title="Lemonade, Coca-Cola, Cola, Cup, Drink"/>
                </v:shape>
                <v:shape id="TextBox 73" o:spid="_x0000_s1163" type="#_x0000_t202" style="position:absolute;left:66900;top:20797;width:17520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" filled="f" stroked="f">
                  <v:textbox>
                    <w:txbxContent>
                      <w:p w14:paraId="753D556B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[drink]</w:t>
                        </w:r>
                      </w:p>
                    </w:txbxContent>
                  </v:textbox>
                </v:shape>
                <v:shape id="TextBox 74" o:spid="_x0000_s1164" type="#_x0000_t202" style="position:absolute;left:94363;top:21161;width:17520;height:51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<v:textbox>
                    <w:txbxContent>
                      <w:p w14:paraId="4D02ED25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[drinks]</w:t>
                        </w:r>
                      </w:p>
                    </w:txbxContent>
                  </v:textbox>
                </v:shape>
                <v:shape id="TextBox 82" o:spid="_x0000_s1165" type="#_x0000_t202" style="position:absolute;left:66490;top:41587;width:25150;height:10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" filled="f" stroked="f">
                  <v:textbox>
                    <w:txbxContent>
                      <w:p w14:paraId="04508747" w14:textId="77777777" w:rsidR="00974C88" w:rsidRPr="00974C88" w:rsidRDefault="00974C88" w:rsidP="00974C88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[t-shirt in a small size]</w:t>
                        </w:r>
                      </w:p>
                    </w:txbxContent>
                  </v:textbox>
                </v:shape>
                <v:shape id="TextBox 83" o:spid="_x0000_s1166" type="#_x0000_t202" style="position:absolute;left:94416;top:41890;width:32138;height:9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acl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m8PrUXwDcvUEAAD//wMAUEsBAi0AFAAGAAgAAAAhANvh9svuAAAAhQEAABMAAAAAAAAA&#13;&#10;AAAAAAAAAAAAAFtDb250ZW50X1R5cGVzXS54bWxQSwECLQAUAAYACAAAACEAWvQsW78AAAAVAQAA&#13;&#10;CwAAAAAAAAAAAAAAAAAfAQAAX3JlbHMvLnJlbHNQSwECLQAUAAYACAAAACEAilmnJcYAAADhAAAA&#13;&#10;DwAAAAAAAAAAAAAAAAAHAgAAZHJzL2Rvd25yZXYueG1sUEsFBgAAAAADAAMAtwAAAPoCAAAAAA==&#13;&#10;" filled="f" stroked="f">
                  <v:textbox>
                    <w:txbxContent>
                      <w:p w14:paraId="20625250" w14:textId="77777777" w:rsidR="00974C88" w:rsidRPr="00974C88" w:rsidRDefault="00974C88" w:rsidP="00974C88">
                        <w:pPr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[t-shirts in a small size]</w:t>
                        </w:r>
                      </w:p>
                    </w:txbxContent>
                  </v:textbox>
                </v:shape>
                <v:shape id="Picture 290" o:spid="_x0000_s1167" type="#_x0000_t75" alt="T-Shirt, Shirt, Top, Clothing, White, Cotton, Fashion" style="position:absolute;left:74132;top:50141;width:9938;height:10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">
                  <v:imagedata r:id="rId57" o:title="T-Shirt, Shirt, Top, Clothing, White, Cotton, Fashion"/>
                </v:shape>
                <v:shape id="Picture 291" o:spid="_x0000_s1168" type="#_x0000_t75" alt="T-Shirt, Shirt, Top, Clothing, White, Cotton, Fashion" style="position:absolute;left:100144;top:50832;width:5644;height:6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">
                  <v:imagedata r:id="rId58" o:title="T-Shirt, Shirt, Top, Clothing, White, Cotton, Fashion"/>
                </v:shape>
                <v:shape id="Picture 292" o:spid="_x0000_s1169" type="#_x0000_t75" alt="T-Shirt, Shirt, Top, Clothing, White, Cotton, Fashion" style="position:absolute;left:109362;top:50753;width:5644;height:6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">
                  <v:imagedata r:id="rId58" o:title="T-Shirt, Shirt, Top, Clothing, White, Cotton, Fashion"/>
                </v:shape>
                <v:shape id="TextBox 98" o:spid="_x0000_s1170" type="#_x0000_t202" style="position:absolute;left:7486;top:513;width:20919;height:5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YSyAAAAOE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" filled="f" stroked="f">
                  <v:textbox>
                    <w:txbxContent>
                      <w:p w14:paraId="76FC7E48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[bag]</w:t>
                        </w:r>
                      </w:p>
                    </w:txbxContent>
                  </v:textbox>
                </v:shape>
                <v:shape id="TextBox 99" o:spid="_x0000_s1171" type="#_x0000_t202" style="position:absolute;left:35673;top:578;width:23588;height:58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" filled="f" stroked="f">
                  <v:textbox>
                    <w:txbxContent>
                      <w:p w14:paraId="4F858B56" w14:textId="77777777" w:rsidR="00974C88" w:rsidRPr="00974C88" w:rsidRDefault="00974C88" w:rsidP="00974C88">
                        <w:pPr>
                          <w:textAlignment w:val="baseline"/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</w:pPr>
                        <w:r w:rsidRPr="00974C88">
                          <w:rPr>
                            <w:b/>
                            <w:bCs/>
                            <w:color w:val="203864"/>
                            <w:kern w:val="24"/>
                            <w:sz w:val="24"/>
                            <w:szCs w:val="24"/>
                            <w14:textFill>
                              <w14:solidFill>
                                <w14:srgbClr w14:val="203864">
                                  <w14:lumMod w14:val="50000"/>
                                </w14:srgbClr>
                              </w14:solidFill>
                            </w14:textFill>
                          </w:rPr>
                          <w:t>[bags]</w:t>
                        </w:r>
                      </w:p>
                    </w:txbxContent>
                  </v:textbox>
                </v:shape>
                <v:shape id="Picture 295" o:spid="_x0000_s1172" type="#_x0000_t75" alt="Backpack, Bag, School, Suitcase" style="position:absolute;left:8549;top:4598;width:7600;height:11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">
                  <v:imagedata r:id="rId59" o:title="Backpack, Bag, School, Suitcase"/>
                </v:shape>
                <v:shape id="Picture 296" o:spid="_x0000_s1173" type="#_x0000_t75" alt="Backpack, Bag, School, Suitcase" style="position:absolute;left:36795;top:4547;width:7600;height:11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">
                  <v:imagedata r:id="rId59" o:title="Backpack, Bag, School, Suitcase"/>
                </v:shape>
                <v:shape id="Picture 297" o:spid="_x0000_s1174" type="#_x0000_t75" alt="Backpack, Bag, School, Suitcase" style="position:absolute;left:44842;top:4206;width:7600;height:11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">
                  <v:imagedata r:id="rId59" o:title="Backpack, Bag, School, Suitcase"/>
                </v:shape>
                <v:group id="Group 298" o:spid="_x0000_s1175" style="position:absolute;left:37522;top:13515;width:12810;height:7662" coordorigin="37522,13515" coordsize="12809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shape id="Picture 299" o:spid="_x0000_s1176" type="#_x0000_t75" alt="Tag Clipart " style="position:absolute;left:39237;top:13515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">
                    <v:imagedata r:id="rId52" o:title="Tag Clipart "/>
                  </v:shape>
                  <v:shape id="TextBox 104" o:spid="_x0000_s1177" type="#_x0000_t202" style="position:absolute;left:37522;top:14983;width:12810;height:5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QJ/yAAAAOE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" filled="f" stroked="f">
                    <v:textbox>
                      <w:txbxContent>
                        <w:p w14:paraId="513F53C2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98</w:t>
                          </w:r>
                        </w:p>
                      </w:txbxContent>
                    </v:textbox>
                  </v:shape>
                </v:group>
                <v:group id="Group 301" o:spid="_x0000_s1178" style="position:absolute;left:7156;top:13369;width:12050;height:7662" coordorigin="7156,13369" coordsize="12050,76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Ay7yAAAAOE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">
                  <v:shape id="Picture 302" o:spid="_x0000_s1179" type="#_x0000_t75" alt="Tag Clipart " style="position:absolute;left:8112;top:13369;width:9061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">
                    <v:imagedata r:id="rId52" o:title="Tag Clipart "/>
                  </v:shape>
                  <v:shape id="TextBox 107" o:spid="_x0000_s1180" type="#_x0000_t202" style="position:absolute;left:7156;top:14658;width:12050;height:5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" filled="f" stroked="f">
                    <v:textbox>
                      <w:txbxContent>
                        <w:p w14:paraId="057D1A70" w14:textId="77777777" w:rsidR="00974C88" w:rsidRPr="00974C88" w:rsidRDefault="00974C88" w:rsidP="00974C88">
                          <w:pP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</w:pPr>
                          <w:r w:rsidRPr="00974C88"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4"/>
                              <w:szCs w:val="24"/>
                            </w:rPr>
                            <w:t>€</w:t>
                          </w:r>
                          <w:r w:rsidRPr="00974C88">
                            <w:rPr>
                              <w:b/>
                              <w:bCs/>
                              <w:color w:val="1F3864" w:themeColor="accent5" w:themeShade="80"/>
                              <w:kern w:val="24"/>
                              <w:sz w:val="24"/>
                              <w:szCs w:val="24"/>
                            </w:rPr>
                            <w:t>66</w:t>
                          </w:r>
                        </w:p>
                      </w:txbxContent>
                    </v:textbox>
                  </v:shape>
                </v:group>
                <v:shape id="Picture 304" o:spid="_x0000_s1181" type="#_x0000_t75" alt="T-Shirt, Shirt, Top, Clothing, White, Cotton, Fashion" style="position:absolute;left:106461;top:54831;width:5644;height:6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" filled="t" fillcolor="white [3212]">
                  <v:imagedata r:id="rId58" o:title="T-Shirt, Shirt, Top, Clothing, White, Cotton, Fashion"/>
                </v:shape>
                <v:shape id="Picture 305" o:spid="_x0000_s1182" type="#_x0000_t75" alt="Guitar Clipart Transparent - Acoustic Guitar Clipart Transparent " style="position:absolute;left:12049;top:46147;width:5315;height:10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">
                  <v:imagedata r:id="rId60" o:title="Guitar Clipart Transparent - Acoustic Guitar Clipart Transparent " chromakey="#f6f6f6"/>
                </v:shape>
                <v:shape id="Picture 306" o:spid="_x0000_s1183" type="#_x0000_t75" alt="Guitar Clipart Transparent - Acoustic Guitar Clipart Transparent " style="position:absolute;left:36022;top:48143;width:5316;height:101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">
                  <v:imagedata r:id="rId60" o:title="Guitar Clipart Transparent - Acoustic Guitar Clipart Transparent " chromakey="#f6f6f6"/>
                </v:shape>
                <v:shape id="Picture 307" o:spid="_x0000_s1184" type="#_x0000_t75" alt="Guitar Clipart Transparent - Acoustic Guitar Clipart Transparent " style="position:absolute;left:39949;top:46776;width:4630;height:8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">
                  <v:imagedata r:id="rId61" o:title="Guitar Clipart Transparent - Acoustic Guitar Clipart Transparent " chromakey="#f6f6f6"/>
                </v:shape>
              </v:group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BAE746" wp14:editId="4214055F">
                <wp:simplePos x="0" y="0"/>
                <wp:positionH relativeFrom="column">
                  <wp:posOffset>2463018</wp:posOffset>
                </wp:positionH>
                <wp:positionV relativeFrom="paragraph">
                  <wp:posOffset>127000</wp:posOffset>
                </wp:positionV>
                <wp:extent cx="259715" cy="224155"/>
                <wp:effectExtent l="0" t="0" r="6985" b="17145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2241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2B2B5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AE746" id="Rectangle 170" o:spid="_x0000_s1185" style="position:absolute;margin-left:193.95pt;margin-top:10pt;width:20.45pt;height:1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" fillcolor="#fff2cc [663]" strokecolor="#1f4d78 [1604]" strokeweight="1pt">
                <v:textbox inset="0,0,0,0">
                  <w:txbxContent>
                    <w:p w14:paraId="16F2B2B5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33E05B" wp14:editId="151EF6CA">
                <wp:simplePos x="0" y="0"/>
                <wp:positionH relativeFrom="column">
                  <wp:posOffset>-1971</wp:posOffset>
                </wp:positionH>
                <wp:positionV relativeFrom="paragraph">
                  <wp:posOffset>113753</wp:posOffset>
                </wp:positionV>
                <wp:extent cx="246380" cy="220345"/>
                <wp:effectExtent l="0" t="0" r="7620" b="8255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1F41A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33E05B" id="Rectangle 167" o:spid="_x0000_s1186" style="position:absolute;margin-left:-.15pt;margin-top:8.95pt;width:19.4pt;height:17.3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" fillcolor="#fff2cc [663]" strokecolor="#1f4d78 [1604]" strokeweight="1pt">
                <v:textbox inset="0,0,0,0">
                  <w:txbxContent>
                    <w:p w14:paraId="6471F41A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1DF9866C" w14:textId="028FB2BF" w:rsidR="00175567" w:rsidRPr="00175567" w:rsidRDefault="00C93BB7" w:rsidP="00175567">
      <w:r w:rsidRPr="00C93BB7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5AEC51" wp14:editId="798031F9">
                <wp:simplePos x="0" y="0"/>
                <wp:positionH relativeFrom="column">
                  <wp:posOffset>5257214</wp:posOffset>
                </wp:positionH>
                <wp:positionV relativeFrom="paragraph">
                  <wp:posOffset>220980</wp:posOffset>
                </wp:positionV>
                <wp:extent cx="4342179" cy="2677656"/>
                <wp:effectExtent l="25400" t="25400" r="39370" b="4191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1F61AD-E592-47B2-8012-839AC82206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79" cy="267765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79290E40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are those bags?</w:t>
                            </w:r>
                          </w:p>
                          <w:p w14:paraId="3714A4B0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is that shirt?</w:t>
                            </w:r>
                          </w:p>
                          <w:p w14:paraId="2DFEBC18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is that guitar?</w:t>
                            </w:r>
                            <w:r w:rsidRPr="00C93BB7">
                              <w:rPr>
                                <w:rFonts w:ascii="Century Gothic" w:hAnsi="Century Gothic" w:cstheme="minorBidi"/>
                                <w:b/>
                                <w:bCs/>
                                <w:color w:val="002060"/>
                                <w:kern w:val="24"/>
                                <w:positio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82BB7D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are those boxes?</w:t>
                            </w:r>
                          </w:p>
                          <w:p w14:paraId="525F6AEC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are those drinks?</w:t>
                            </w:r>
                          </w:p>
                          <w:p w14:paraId="3195C8A3" w14:textId="77777777" w:rsidR="00C93BB7" w:rsidRPr="00C93BB7" w:rsidRDefault="00C93BB7" w:rsidP="00C93BB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C93BB7">
                              <w:rPr>
                                <w:rFonts w:ascii="Century Gothic" w:hAnsi="Century Gothic" w:cstheme="min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How much is that t-shirt in size small?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AEC51" id="TextBox 4" o:spid="_x0000_s1187" type="#_x0000_t202" style="position:absolute;margin-left:413.95pt;margin-top:17.4pt;width:341.9pt;height:210.8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" filled="f" strokecolor="#4472c4 [3208]" strokeweight="4.5pt">
                <v:textbox style="mso-fit-shape-to-text:t">
                  <w:txbxContent>
                    <w:p w14:paraId="79290E40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are those bags?</w:t>
                      </w:r>
                    </w:p>
                    <w:p w14:paraId="3714A4B0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is that shirt?</w:t>
                      </w:r>
                    </w:p>
                    <w:p w14:paraId="2DFEBC18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is that guitar?</w:t>
                      </w:r>
                      <w:r w:rsidRPr="00C93BB7">
                        <w:rPr>
                          <w:rFonts w:ascii="Century Gothic" w:hAnsi="Century Gothic" w:cstheme="minorBidi"/>
                          <w:b/>
                          <w:bCs/>
                          <w:color w:val="002060"/>
                          <w:kern w:val="24"/>
                          <w:position w:val="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82BB7D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are those boxes?</w:t>
                      </w:r>
                    </w:p>
                    <w:p w14:paraId="525F6AEC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are those drinks?</w:t>
                      </w:r>
                    </w:p>
                    <w:p w14:paraId="3195C8A3" w14:textId="77777777" w:rsidR="00C93BB7" w:rsidRPr="00C93BB7" w:rsidRDefault="00C93BB7" w:rsidP="00C93BB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C93BB7">
                        <w:rPr>
                          <w:rFonts w:ascii="Century Gothic" w:hAnsi="Century Gothic" w:cstheme="minorBidi"/>
                          <w:color w:val="002060"/>
                          <w:kern w:val="24"/>
                          <w:sz w:val="28"/>
                          <w:szCs w:val="28"/>
                        </w:rPr>
                        <w:t>How much is that t-shirt in size small?</w:t>
                      </w:r>
                    </w:p>
                  </w:txbxContent>
                </v:textbox>
              </v:shape>
            </w:pict>
          </mc:Fallback>
        </mc:AlternateContent>
      </w:r>
    </w:p>
    <w:p w14:paraId="08A69B94" w14:textId="49C40877" w:rsidR="00175567" w:rsidRPr="00175567" w:rsidRDefault="00175567" w:rsidP="00175567"/>
    <w:p w14:paraId="7AAB3509" w14:textId="6987D6E1" w:rsidR="00175567" w:rsidRPr="00175567" w:rsidRDefault="00F20BE2" w:rsidP="00A277F2">
      <w:pPr>
        <w:tabs>
          <w:tab w:val="left" w:pos="12301"/>
        </w:tabs>
      </w:pP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B638AD" wp14:editId="7C4F2CFA">
                <wp:simplePos x="0" y="0"/>
                <wp:positionH relativeFrom="column">
                  <wp:posOffset>2447290</wp:posOffset>
                </wp:positionH>
                <wp:positionV relativeFrom="paragraph">
                  <wp:posOffset>211113</wp:posOffset>
                </wp:positionV>
                <wp:extent cx="246380" cy="220345"/>
                <wp:effectExtent l="0" t="0" r="7620" b="825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7E0A7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B638AD" id="Rectangle 171" o:spid="_x0000_s1188" style="position:absolute;margin-left:192.7pt;margin-top:16.6pt;width:19.4pt;height:17.3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" fillcolor="#fff2cc [663]" strokecolor="#1f4d78 [1604]" strokeweight="1pt">
                <v:textbox inset="0,0,0,0">
                  <w:txbxContent>
                    <w:p w14:paraId="5B27E0A7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5BBF7F" wp14:editId="047D62FE">
                <wp:simplePos x="0" y="0"/>
                <wp:positionH relativeFrom="column">
                  <wp:posOffset>3175</wp:posOffset>
                </wp:positionH>
                <wp:positionV relativeFrom="paragraph">
                  <wp:posOffset>230242</wp:posOffset>
                </wp:positionV>
                <wp:extent cx="246380" cy="220345"/>
                <wp:effectExtent l="0" t="0" r="7620" b="825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870E9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5BBF7F" id="Rectangle 168" o:spid="_x0000_s1189" style="position:absolute;margin-left:.25pt;margin-top:18.15pt;width:19.4pt;height:17.3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" fillcolor="#fff2cc [663]" strokecolor="#1f4d78 [1604]" strokeweight="1pt">
                <v:textbox inset="0,0,0,0">
                  <w:txbxContent>
                    <w:p w14:paraId="397870E9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A277F2">
        <w:tab/>
      </w:r>
    </w:p>
    <w:p w14:paraId="151E83EC" w14:textId="7C09A87A" w:rsidR="00175567" w:rsidRPr="00175567" w:rsidRDefault="00175567" w:rsidP="00175567"/>
    <w:p w14:paraId="4EB7ACB5" w14:textId="5C5AF682" w:rsidR="00175567" w:rsidRPr="00175567" w:rsidRDefault="00175567" w:rsidP="00175567"/>
    <w:p w14:paraId="77696987" w14:textId="1699C75A" w:rsidR="00175567" w:rsidRPr="00175567" w:rsidRDefault="00F20BE2" w:rsidP="00282F0B">
      <w:pPr>
        <w:ind w:firstLine="720"/>
      </w:pP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5538AB" wp14:editId="3640CB3C">
                <wp:simplePos x="0" y="0"/>
                <wp:positionH relativeFrom="column">
                  <wp:posOffset>2459257</wp:posOffset>
                </wp:positionH>
                <wp:positionV relativeFrom="paragraph">
                  <wp:posOffset>332936</wp:posOffset>
                </wp:positionV>
                <wp:extent cx="238760" cy="220345"/>
                <wp:effectExtent l="0" t="0" r="15240" b="825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657DB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5538AB" id="Rectangle 172" o:spid="_x0000_s1190" style="position:absolute;left:0;text-align:left;margin-left:193.65pt;margin-top:26.2pt;width:18.8pt;height:17.3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" fillcolor="#fff2cc [663]" strokecolor="#1f4d78 [1604]" strokeweight="1pt">
                <v:textbox inset="0,0,0,0">
                  <w:txbxContent>
                    <w:p w14:paraId="28E657DB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AA2E2D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BB8ACA7" wp14:editId="6EC194FC">
                <wp:simplePos x="0" y="0"/>
                <wp:positionH relativeFrom="column">
                  <wp:posOffset>7669</wp:posOffset>
                </wp:positionH>
                <wp:positionV relativeFrom="paragraph">
                  <wp:posOffset>330794</wp:posOffset>
                </wp:positionV>
                <wp:extent cx="255270" cy="220345"/>
                <wp:effectExtent l="0" t="0" r="11430" b="8255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20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0B41" w14:textId="77777777" w:rsidR="00AA2E2D" w:rsidRPr="00701821" w:rsidRDefault="00AA2E2D" w:rsidP="00AA2E2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821">
                              <w:rPr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B8ACA7" id="Rectangle 169" o:spid="_x0000_s1191" style="position:absolute;left:0;text-align:left;margin-left:.6pt;margin-top:26.05pt;width:20.1pt;height:17.3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" fillcolor="#fff2cc [663]" strokecolor="#1f4d78 [1604]" strokeweight="1pt">
                <v:textbox inset="0,0,0,0">
                  <w:txbxContent>
                    <w:p w14:paraId="532B0B41" w14:textId="77777777" w:rsidR="00AA2E2D" w:rsidRPr="00701821" w:rsidRDefault="00AA2E2D" w:rsidP="00AA2E2D">
                      <w:pPr>
                        <w:jc w:val="center"/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701821">
                        <w:rPr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2024EB7" w14:textId="113BB927" w:rsidR="00175567" w:rsidRPr="00175567" w:rsidRDefault="00175567" w:rsidP="00175567"/>
    <w:p w14:paraId="4D9280E5" w14:textId="157CBA07" w:rsidR="00175567" w:rsidRPr="00175567" w:rsidRDefault="00F20BE2" w:rsidP="00175567">
      <w:r w:rsidRPr="00F20BE2"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B4708B2" wp14:editId="39890FCD">
                <wp:simplePos x="0" y="0"/>
                <wp:positionH relativeFrom="column">
                  <wp:posOffset>3841173</wp:posOffset>
                </wp:positionH>
                <wp:positionV relativeFrom="paragraph">
                  <wp:posOffset>321303</wp:posOffset>
                </wp:positionV>
                <wp:extent cx="607975" cy="503113"/>
                <wp:effectExtent l="0" t="0" r="0" b="0"/>
                <wp:wrapNone/>
                <wp:docPr id="310" name="Group 9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75" cy="503113"/>
                          <a:chOff x="2786621" y="13788"/>
                          <a:chExt cx="1086657" cy="766230"/>
                        </a:xfrm>
                      </wpg:grpSpPr>
                      <pic:pic xmlns:pic="http://schemas.openxmlformats.org/drawingml/2006/picture">
                        <pic:nvPicPr>
                          <pic:cNvPr id="311" name="Picture 311" descr="Tag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529">
                            <a:off x="2786621" y="13788"/>
                            <a:ext cx="906097" cy="766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2" name="TextBox 94"/>
                        <wps:cNvSpPr txBox="1"/>
                        <wps:spPr>
                          <a:xfrm>
                            <a:off x="2913158" y="182264"/>
                            <a:ext cx="960120" cy="393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FAF909" w14:textId="77777777" w:rsidR="00F20BE2" w:rsidRPr="00F20BE2" w:rsidRDefault="00F20BE2" w:rsidP="00F20BE2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20BE2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€</w:t>
                              </w:r>
                              <w:r w:rsidRPr="00F20BE2">
                                <w:rPr>
                                  <w:rFonts w:asciiTheme="minorHAnsi" w:hAnsi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708B2" id="Group 90" o:spid="_x0000_s1192" style="position:absolute;margin-left:302.45pt;margin-top:25.3pt;width:47.85pt;height:39.6pt;z-index:251753472;mso-width-relative:margin;mso-height-relative:margin" coordorigin="27866,137" coordsize="10866,76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">
                <v:shape id="Picture 311" o:spid="_x0000_s1193" type="#_x0000_t75" alt="Tag Clipart " style="position:absolute;left:27866;top:137;width:9061;height:7663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">
                  <v:imagedata r:id="rId63" o:title="Tag Clipart "/>
                </v:shape>
                <v:shape id="TextBox 94" o:spid="_x0000_s1194" type="#_x0000_t202" style="position:absolute;left:29131;top:1822;width:9601;height:3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" filled="f" stroked="f">
                  <v:textbox>
                    <w:txbxContent>
                      <w:p w14:paraId="73FAF909" w14:textId="77777777" w:rsidR="00F20BE2" w:rsidRPr="00F20BE2" w:rsidRDefault="00F20BE2" w:rsidP="00F20BE2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F20BE2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€</w:t>
                        </w:r>
                        <w:r w:rsidRPr="00F20BE2">
                          <w:rPr>
                            <w:rFonts w:asciiTheme="minorHAnsi" w:hAnsi="Calibri"/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42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20BE2"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1A16565" wp14:editId="14D3B3AE">
                <wp:simplePos x="0" y="0"/>
                <wp:positionH relativeFrom="column">
                  <wp:posOffset>2460527</wp:posOffset>
                </wp:positionH>
                <wp:positionV relativeFrom="paragraph">
                  <wp:posOffset>165588</wp:posOffset>
                </wp:positionV>
                <wp:extent cx="607975" cy="503113"/>
                <wp:effectExtent l="0" t="0" r="0" b="0"/>
                <wp:wrapNone/>
                <wp:docPr id="313" name="Group 9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75" cy="503113"/>
                          <a:chOff x="0" y="0"/>
                          <a:chExt cx="1086657" cy="766230"/>
                        </a:xfrm>
                      </wpg:grpSpPr>
                      <pic:pic xmlns:pic="http://schemas.openxmlformats.org/drawingml/2006/picture">
                        <pic:nvPicPr>
                          <pic:cNvPr id="314" name="Picture 314" descr="Tag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529">
                            <a:off x="0" y="0"/>
                            <a:ext cx="906097" cy="766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TextBox 97"/>
                        <wps:cNvSpPr txBox="1"/>
                        <wps:spPr>
                          <a:xfrm>
                            <a:off x="126537" y="168476"/>
                            <a:ext cx="960120" cy="393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30D2AA" w14:textId="77777777" w:rsidR="00F20BE2" w:rsidRPr="00F20BE2" w:rsidRDefault="00F20BE2" w:rsidP="00F20BE2">
                              <w:pPr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F20BE2">
                                <w:rPr>
                                  <w:rFonts w:asciiTheme="minorHAns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€</w:t>
                              </w:r>
                              <w:r w:rsidRPr="00F20BE2">
                                <w:rPr>
                                  <w:rFonts w:asciiTheme="minorHAnsi" w:hAnsi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4"/>
                                  <w:szCs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16565" id="Group 95" o:spid="_x0000_s1195" style="position:absolute;margin-left:193.75pt;margin-top:13.05pt;width:47.85pt;height:39.6pt;z-index:251754496;mso-width-relative:margin;mso-height-relative:margin" coordsize="10866,76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">
                <v:shape id="Picture 314" o:spid="_x0000_s1196" type="#_x0000_t75" alt="Tag Clipart " style="position:absolute;width:9060;height:7662;rotation:2276862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">
                  <v:imagedata r:id="rId63" o:title="Tag Clipart "/>
                </v:shape>
                <v:shape id="TextBox 97" o:spid="_x0000_s1197" type="#_x0000_t202" style="position:absolute;left:1265;top:1684;width:9601;height:39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" filled="f" stroked="f">
                  <v:textbox>
                    <w:txbxContent>
                      <w:p w14:paraId="7E30D2AA" w14:textId="77777777" w:rsidR="00F20BE2" w:rsidRPr="00F20BE2" w:rsidRDefault="00F20BE2" w:rsidP="00F20BE2">
                        <w:pPr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F20BE2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€</w:t>
                        </w:r>
                        <w:r w:rsidRPr="00F20BE2">
                          <w:rPr>
                            <w:rFonts w:asciiTheme="minorHAnsi" w:hAnsi="Calibri"/>
                            <w:b/>
                            <w:bCs/>
                            <w:color w:val="1F3864" w:themeColor="accent5" w:themeShade="80"/>
                            <w:kern w:val="24"/>
                            <w:sz w:val="24"/>
                            <w:szCs w:val="24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7B6CC" w14:textId="03921001" w:rsidR="009A0D9F" w:rsidRPr="00175567" w:rsidRDefault="00F20BE2" w:rsidP="00175567">
      <w:pPr>
        <w:tabs>
          <w:tab w:val="left" w:pos="6513"/>
        </w:tabs>
      </w:pPr>
      <w:r w:rsidRPr="00F20BE2"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443206" wp14:editId="4E9CC082">
                <wp:simplePos x="0" y="0"/>
                <wp:positionH relativeFrom="column">
                  <wp:posOffset>352425</wp:posOffset>
                </wp:positionH>
                <wp:positionV relativeFrom="paragraph">
                  <wp:posOffset>97155</wp:posOffset>
                </wp:positionV>
                <wp:extent cx="572770" cy="288290"/>
                <wp:effectExtent l="0" t="0" r="0" b="0"/>
                <wp:wrapNone/>
                <wp:docPr id="308" name="TextBox 13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" cy="288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DE2AEE" w14:textId="78529B69" w:rsidR="00F20BE2" w:rsidRPr="00974C88" w:rsidRDefault="00F20BE2" w:rsidP="00F20BE2">
                            <w:pP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974C88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€</w:t>
                            </w:r>
                            <w:r w:rsidRPr="00974C88">
                              <w:rPr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4"/>
                                <w:szCs w:val="24"/>
                              </w:rPr>
                              <w:t>0</w:t>
                            </w:r>
                            <w:r w:rsidRPr="00974C88">
                              <w:rPr>
                                <w:b/>
                                <w:bCs/>
                                <w:color w:val="1F3864" w:themeColor="accent5" w:themeShade="80"/>
                                <w:kern w:val="24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3206" id="TextBox 132" o:spid="_x0000_s1198" type="#_x0000_t202" style="position:absolute;margin-left:27.75pt;margin-top:7.65pt;width:45.1pt;height:22.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" filled="f" stroked="f">
                <v:textbox>
                  <w:txbxContent>
                    <w:p w14:paraId="00DE2AEE" w14:textId="78529B69" w:rsidR="00F20BE2" w:rsidRPr="00974C88" w:rsidRDefault="00F20BE2" w:rsidP="00F20BE2">
                      <w:pPr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974C88">
                        <w:rPr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€</w:t>
                      </w:r>
                      <w:r w:rsidRPr="00974C88">
                        <w:rPr>
                          <w:b/>
                          <w:bCs/>
                          <w:color w:val="1F3864" w:themeColor="accent5" w:themeShade="80"/>
                          <w:kern w:val="2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b/>
                          <w:bCs/>
                          <w:color w:val="1F3864" w:themeColor="accent5" w:themeShade="80"/>
                          <w:kern w:val="24"/>
                          <w:sz w:val="24"/>
                          <w:szCs w:val="24"/>
                        </w:rPr>
                        <w:t>0</w:t>
                      </w:r>
                      <w:r w:rsidRPr="00974C88">
                        <w:rPr>
                          <w:b/>
                          <w:bCs/>
                          <w:color w:val="1F3864" w:themeColor="accent5" w:themeShade="80"/>
                          <w:kern w:val="24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F20BE2">
        <w:drawing>
          <wp:anchor distT="0" distB="0" distL="114300" distR="114300" simplePos="0" relativeHeight="251750400" behindDoc="0" locked="0" layoutInCell="1" allowOverlap="1" wp14:anchorId="32B3EF5A" wp14:editId="3181CEB5">
            <wp:simplePos x="0" y="0"/>
            <wp:positionH relativeFrom="column">
              <wp:posOffset>294493</wp:posOffset>
            </wp:positionH>
            <wp:positionV relativeFrom="paragraph">
              <wp:posOffset>44323</wp:posOffset>
            </wp:positionV>
            <wp:extent cx="536095" cy="410498"/>
            <wp:effectExtent l="0" t="0" r="0" b="0"/>
            <wp:wrapNone/>
            <wp:docPr id="309" name="Picture 309" descr="Tag Clipart "/>
            <wp:cNvGraphicFramePr xmlns:a="http://schemas.openxmlformats.org/drawingml/2006/main"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 descr="Tag Clipart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529">
                      <a:off x="0" y="0"/>
                      <a:ext cx="536095" cy="41049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75567">
        <w:tab/>
      </w:r>
    </w:p>
    <w:sectPr w:rsidR="009A0D9F" w:rsidRPr="00175567" w:rsidSect="008F6E3D">
      <w:headerReference w:type="default" r:id="rId64"/>
      <w:footerReference w:type="default" r:id="rId65"/>
      <w:pgSz w:w="16838" w:h="11906" w:orient="landscape"/>
      <w:pgMar w:top="709" w:right="395" w:bottom="566" w:left="567" w:header="425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FDA98" w14:textId="77777777" w:rsidR="00475645" w:rsidRDefault="00475645" w:rsidP="00180B91">
      <w:pPr>
        <w:spacing w:after="0" w:line="240" w:lineRule="auto"/>
      </w:pPr>
      <w:r>
        <w:separator/>
      </w:r>
    </w:p>
  </w:endnote>
  <w:endnote w:type="continuationSeparator" w:id="0">
    <w:p w14:paraId="43412E7B" w14:textId="77777777" w:rsidR="00475645" w:rsidRDefault="00475645" w:rsidP="00180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F777D" w14:textId="77777777" w:rsidR="00282F0B" w:rsidRDefault="0016674F" w:rsidP="009A4B6E">
    <w:pPr>
      <w:pStyle w:val="Footer"/>
      <w:tabs>
        <w:tab w:val="clear" w:pos="4513"/>
        <w:tab w:val="clear" w:pos="9026"/>
        <w:tab w:val="left" w:pos="988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4C59A9" wp14:editId="101887EE">
              <wp:simplePos x="0" y="0"/>
              <wp:positionH relativeFrom="column">
                <wp:posOffset>5029200</wp:posOffset>
              </wp:positionH>
              <wp:positionV relativeFrom="paragraph">
                <wp:posOffset>97350</wp:posOffset>
              </wp:positionV>
              <wp:extent cx="2953901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53901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146E8D" w14:textId="77777777" w:rsidR="009A4B6E" w:rsidRPr="009A4B6E" w:rsidRDefault="0016674F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Last Updated: 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10</w:t>
                          </w:r>
                          <w:r>
                            <w:rPr>
                              <w:color w:val="FFFFFF" w:themeColor="background1"/>
                            </w:rPr>
                            <w:t>/0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5</w:t>
                          </w:r>
                          <w:r>
                            <w:rPr>
                              <w:color w:val="FFFFFF" w:themeColor="background1"/>
                            </w:rPr>
                            <w:t>/202</w:t>
                          </w:r>
                          <w:r w:rsidR="00E322BA">
                            <w:rPr>
                              <w:color w:val="FFFFFF" w:themeColor="background1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C59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99" type="#_x0000_t202" style="position:absolute;margin-left:396pt;margin-top:7.65pt;width:232.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" filled="f" stroked="f" strokeweight=".5pt">
              <v:textbox>
                <w:txbxContent>
                  <w:p w14:paraId="4F146E8D" w14:textId="77777777" w:rsidR="009A4B6E" w:rsidRPr="009A4B6E" w:rsidRDefault="0016674F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 xml:space="preserve">Last Updated: </w:t>
                    </w:r>
                    <w:r w:rsidR="00E322BA">
                      <w:rPr>
                        <w:color w:val="FFFFFF" w:themeColor="background1"/>
                      </w:rPr>
                      <w:t>10</w:t>
                    </w:r>
                    <w:r>
                      <w:rPr>
                        <w:color w:val="FFFFFF" w:themeColor="background1"/>
                      </w:rPr>
                      <w:t>/0</w:t>
                    </w:r>
                    <w:r w:rsidR="00E322BA">
                      <w:rPr>
                        <w:color w:val="FFFFFF" w:themeColor="background1"/>
                      </w:rPr>
                      <w:t>5</w:t>
                    </w:r>
                    <w:r>
                      <w:rPr>
                        <w:color w:val="FFFFFF" w:themeColor="background1"/>
                      </w:rPr>
                      <w:t>/202</w:t>
                    </w:r>
                    <w:r w:rsidR="00E322BA">
                      <w:rPr>
                        <w:color w:val="FFFFFF" w:themeColor="background1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5F161F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8237FA5" wp14:editId="24E489AD">
          <wp:simplePos x="0" y="0"/>
          <wp:positionH relativeFrom="column">
            <wp:posOffset>-369878</wp:posOffset>
          </wp:positionH>
          <wp:positionV relativeFrom="paragraph">
            <wp:posOffset>56205</wp:posOffset>
          </wp:positionV>
          <wp:extent cx="10704812" cy="53402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ELP_Word_Spanish_Landsc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4812" cy="534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B6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6A00E" w14:textId="77777777" w:rsidR="00475645" w:rsidRDefault="00475645" w:rsidP="00180B91">
      <w:pPr>
        <w:spacing w:after="0" w:line="240" w:lineRule="auto"/>
      </w:pPr>
      <w:r>
        <w:separator/>
      </w:r>
    </w:p>
  </w:footnote>
  <w:footnote w:type="continuationSeparator" w:id="0">
    <w:p w14:paraId="50DCFBD1" w14:textId="77777777" w:rsidR="00475645" w:rsidRDefault="00475645" w:rsidP="00180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0D40" w14:textId="77777777" w:rsidR="00180B91" w:rsidRPr="00175567" w:rsidRDefault="00175567" w:rsidP="00175567">
    <w:pPr>
      <w:pStyle w:val="Header"/>
      <w:tabs>
        <w:tab w:val="clear" w:pos="4513"/>
      </w:tabs>
      <w:ind w:left="-1134"/>
      <w:rPr>
        <w:color w:val="1F3864" w:themeColor="accent5" w:themeShade="80"/>
      </w:rPr>
    </w:pPr>
    <w:r w:rsidRPr="00175567">
      <w:rPr>
        <w:color w:val="1F3864" w:themeColor="accent5" w:themeShade="8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161D5"/>
    <w:multiLevelType w:val="hybridMultilevel"/>
    <w:tmpl w:val="DD50FD6C"/>
    <w:lvl w:ilvl="0" w:tplc="AB9C2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505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A8EE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0C3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C6C1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83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5C11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466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3242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8537EB"/>
    <w:multiLevelType w:val="hybridMultilevel"/>
    <w:tmpl w:val="EA7E7944"/>
    <w:lvl w:ilvl="0" w:tplc="B77461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DE62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486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98E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0E15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4892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6E79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CC8E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A8C3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E12FB7"/>
    <w:multiLevelType w:val="hybridMultilevel"/>
    <w:tmpl w:val="900A6734"/>
    <w:lvl w:ilvl="0" w:tplc="BED21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4C4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5E35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629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1A49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C21E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B0D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A262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02B2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BB7"/>
    <w:rsid w:val="000119A7"/>
    <w:rsid w:val="000B40EC"/>
    <w:rsid w:val="001250A0"/>
    <w:rsid w:val="001523DD"/>
    <w:rsid w:val="0016674F"/>
    <w:rsid w:val="00175567"/>
    <w:rsid w:val="00180B91"/>
    <w:rsid w:val="001E64B0"/>
    <w:rsid w:val="001F672F"/>
    <w:rsid w:val="002443BF"/>
    <w:rsid w:val="00282F0B"/>
    <w:rsid w:val="00312592"/>
    <w:rsid w:val="00460C70"/>
    <w:rsid w:val="00475645"/>
    <w:rsid w:val="005F161F"/>
    <w:rsid w:val="00637452"/>
    <w:rsid w:val="00701821"/>
    <w:rsid w:val="007E5F8C"/>
    <w:rsid w:val="008D081F"/>
    <w:rsid w:val="008D244C"/>
    <w:rsid w:val="008F6E3D"/>
    <w:rsid w:val="00964162"/>
    <w:rsid w:val="00974C88"/>
    <w:rsid w:val="009A0D9F"/>
    <w:rsid w:val="009A4B6E"/>
    <w:rsid w:val="00A277F2"/>
    <w:rsid w:val="00A372BB"/>
    <w:rsid w:val="00A50A62"/>
    <w:rsid w:val="00AA2E2D"/>
    <w:rsid w:val="00AF1BA1"/>
    <w:rsid w:val="00BB344F"/>
    <w:rsid w:val="00BF70DF"/>
    <w:rsid w:val="00C60B0E"/>
    <w:rsid w:val="00C93BB7"/>
    <w:rsid w:val="00E322BA"/>
    <w:rsid w:val="00ED407D"/>
    <w:rsid w:val="00F14A29"/>
    <w:rsid w:val="00F2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B05D85"/>
  <w15:chartTrackingRefBased/>
  <w15:docId w15:val="{2D361EB9-3D6A-F442-92D6-9C69D21B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EastAsia" w:hAnsi="Century Gothic" w:cstheme="minorBidi"/>
        <w:sz w:val="28"/>
        <w:szCs w:val="28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B91"/>
  </w:style>
  <w:style w:type="paragraph" w:styleId="Footer">
    <w:name w:val="footer"/>
    <w:basedOn w:val="Normal"/>
    <w:link w:val="FooterChar"/>
    <w:uiPriority w:val="99"/>
    <w:unhideWhenUsed/>
    <w:rsid w:val="00180B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B91"/>
  </w:style>
  <w:style w:type="character" w:styleId="Hyperlink">
    <w:name w:val="Hyperlink"/>
    <w:basedOn w:val="DefaultParagraphFont"/>
    <w:uiPriority w:val="99"/>
    <w:unhideWhenUsed/>
    <w:rsid w:val="001755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75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3BB7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2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1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72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27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ouise/OneDrive/University%20Job/NCELP/NCELP%20Teaching%20Resources/Speaking%20cards/Sp_SOW_T3.2_W3_lesson_2_speaking_c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2D5E7-958B-3F43-8800-66460CF1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Sp_SOW_T3.2_W3_lesson_2_speaking_card.dotx</Template>
  <TotalTime>31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1</cp:revision>
  <dcterms:created xsi:type="dcterms:W3CDTF">2022-05-10T13:20:00Z</dcterms:created>
  <dcterms:modified xsi:type="dcterms:W3CDTF">2022-05-10T14:01:00Z</dcterms:modified>
</cp:coreProperties>
</file>