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7C00F" w14:textId="77777777" w:rsidR="00175567" w:rsidRDefault="00964162" w:rsidP="00A277F2">
      <w:pPr>
        <w:tabs>
          <w:tab w:val="left" w:pos="67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B33F70" wp14:editId="239578DE">
                <wp:simplePos x="0" y="0"/>
                <wp:positionH relativeFrom="column">
                  <wp:posOffset>5026512</wp:posOffset>
                </wp:positionH>
                <wp:positionV relativeFrom="paragraph">
                  <wp:posOffset>-37514</wp:posOffset>
                </wp:positionV>
                <wp:extent cx="2687" cy="6702938"/>
                <wp:effectExtent l="12700" t="0" r="35560" b="28575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7" cy="6702938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C179B" id="Straight Connector 173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5.8pt,-2.95pt" to="396pt,52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" strokecolor="#ed7d31 [3205]" strokeweight="3pt">
                <v:stroke dashstyle="dash" joinstyle="miter"/>
              </v:line>
            </w:pict>
          </mc:Fallback>
        </mc:AlternateContent>
      </w:r>
      <w:r w:rsidRPr="0070182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84A9392" wp14:editId="200C275A">
                <wp:simplePos x="0" y="0"/>
                <wp:positionH relativeFrom="column">
                  <wp:posOffset>5182235</wp:posOffset>
                </wp:positionH>
                <wp:positionV relativeFrom="paragraph">
                  <wp:posOffset>292735</wp:posOffset>
                </wp:positionV>
                <wp:extent cx="4917440" cy="3206115"/>
                <wp:effectExtent l="0" t="0" r="0" b="0"/>
                <wp:wrapNone/>
                <wp:docPr id="5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7440" cy="3206115"/>
                          <a:chOff x="0" y="0"/>
                          <a:chExt cx="10766553" cy="5544672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38355" y="3420954"/>
                            <a:ext cx="5015920" cy="152999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TextBox 4"/>
                        <wps:cNvSpPr txBox="1"/>
                        <wps:spPr>
                          <a:xfrm>
                            <a:off x="3231149" y="4070167"/>
                            <a:ext cx="2245995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6FEBB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24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328240" y="3420954"/>
                            <a:ext cx="5015920" cy="152999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TextBox 12"/>
                        <wps:cNvSpPr txBox="1"/>
                        <wps:spPr>
                          <a:xfrm>
                            <a:off x="8520558" y="4070167"/>
                            <a:ext cx="2245995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09FBF0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2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178" y="1721424"/>
                            <a:ext cx="5015920" cy="143127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TextBox 24"/>
                        <wps:cNvSpPr txBox="1"/>
                        <wps:spPr>
                          <a:xfrm>
                            <a:off x="3212040" y="2272294"/>
                            <a:ext cx="2245995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B4C782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93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09062" y="1721424"/>
                            <a:ext cx="5015920" cy="143127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" name="TextBox 28"/>
                        <wps:cNvSpPr txBox="1"/>
                        <wps:spPr>
                          <a:xfrm>
                            <a:off x="8501560" y="2272294"/>
                            <a:ext cx="2245995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21974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4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5015920" cy="143127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" name="TextBox 32"/>
                        <wps:cNvSpPr txBox="1"/>
                        <wps:spPr>
                          <a:xfrm>
                            <a:off x="3192863" y="551225"/>
                            <a:ext cx="2245995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456701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9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289885" y="0"/>
                            <a:ext cx="5015920" cy="143127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TextBox 36"/>
                        <wps:cNvSpPr txBox="1"/>
                        <wps:spPr>
                          <a:xfrm>
                            <a:off x="8482383" y="551225"/>
                            <a:ext cx="2245995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F2BBB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7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 descr="Rope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78" y="101930"/>
                            <a:ext cx="967384" cy="823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Box 43"/>
                        <wps:cNvSpPr txBox="1"/>
                        <wps:spPr>
                          <a:xfrm>
                            <a:off x="116576" y="897603"/>
                            <a:ext cx="1683385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49CA45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[rope]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 descr="green book clipar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190" y="168868"/>
                            <a:ext cx="1281729" cy="942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TextBox 47"/>
                        <wps:cNvSpPr txBox="1"/>
                        <wps:spPr>
                          <a:xfrm>
                            <a:off x="5587631" y="985392"/>
                            <a:ext cx="304165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6BB8D8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[story book]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1" name="TextBox 48"/>
                        <wps:cNvSpPr txBox="1"/>
                        <wps:spPr>
                          <a:xfrm>
                            <a:off x="5519102" y="2604714"/>
                            <a:ext cx="2153157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F79548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[souvenir]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" name="TextBox 49"/>
                        <wps:cNvSpPr txBox="1"/>
                        <wps:spPr>
                          <a:xfrm>
                            <a:off x="266771" y="4161115"/>
                            <a:ext cx="3009804" cy="1383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BBB5A3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[painting, picture]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" name="TextBox 50"/>
                        <wps:cNvSpPr txBox="1"/>
                        <wps:spPr>
                          <a:xfrm>
                            <a:off x="57166" y="2668179"/>
                            <a:ext cx="298069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24F934" w14:textId="77777777" w:rsidR="00701821" w:rsidRPr="00701821" w:rsidRDefault="00701821" w:rsidP="00701821">
                              <w:pPr>
                                <w:rPr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[4-day journey]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 descr="Concert Ticket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35" b="24524"/>
                          <a:stretch/>
                        </pic:blipFill>
                        <pic:spPr bwMode="auto">
                          <a:xfrm rot="20397249">
                            <a:off x="673214" y="2087281"/>
                            <a:ext cx="804779" cy="421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Concert Ticket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35" b="24524"/>
                          <a:stretch/>
                        </pic:blipFill>
                        <pic:spPr bwMode="auto">
                          <a:xfrm rot="20397249">
                            <a:off x="1549794" y="2185686"/>
                            <a:ext cx="804779" cy="421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watercolour paint splash transparent background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50" y="3252170"/>
                            <a:ext cx="1702288" cy="1246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Burgundy Key 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194" y="1788852"/>
                            <a:ext cx="1530205" cy="946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Flour Clipart 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9618" y="3543554"/>
                            <a:ext cx="599727" cy="682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TextBox 56"/>
                        <wps:cNvSpPr txBox="1"/>
                        <wps:spPr>
                          <a:xfrm>
                            <a:off x="5320785" y="4112894"/>
                            <a:ext cx="2851984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ADBE41" w14:textId="77777777" w:rsidR="00701821" w:rsidRPr="00701821" w:rsidRDefault="00701821" w:rsidP="00701821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01821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[a quarter of a kilo of corn]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A9392" id="Group 2" o:spid="_x0000_s1026" style="position:absolute;margin-left:408.05pt;margin-top:23.05pt;width:387.2pt;height:252.45pt;z-index:251679744;mso-width-relative:margin;mso-height-relative:margin" coordsize="107665,554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">
                <v:rect id="Rectangle 55" o:spid="_x0000_s1027" style="position:absolute;left:383;top:34209;width:50159;height:15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" fillcolor="#fff2cc [663]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2311;top:40701;width:22460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gU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RGF6H4hmQiycAAAD//wMAUEsBAi0AFAAGAAgAAAAhANvh9svuAAAAhQEAABMAAAAAAAAA&#13;&#10;AAAAAAAAAAAAAFtDb250ZW50X1R5cGVzXS54bWxQSwECLQAUAAYACAAAACEAWvQsW78AAAAVAQAA&#13;&#10;CwAAAAAAAAAAAAAAAAAfAQAAX3JlbHMvLnJlbHNQSwECLQAUAAYACAAAACEAJ7PoFMYAAADgAAAA&#13;&#10;DwAAAAAAAAAAAAAAAAAHAgAAZHJzL2Rvd25yZXYueG1sUEsFBgAAAAADAAMAtwAAAPoCAAAAAA==&#13;&#10;" filled="f" stroked="f">
                  <v:textbox>
                    <w:txbxContent>
                      <w:p w14:paraId="02A6FEBB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24 euros</w:t>
                        </w:r>
                      </w:p>
                    </w:txbxContent>
                  </v:textbox>
                </v:shape>
                <v:rect id="Rectangle 57" o:spid="_x0000_s1029" style="position:absolute;left:53282;top:34209;width:50159;height:15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" fillcolor="#fff2cc [663]" strokecolor="#1f4d78 [1604]" strokeweight="1pt"/>
                <v:shape id="TextBox 12" o:spid="_x0000_s1030" type="#_x0000_t202" style="position:absolute;left:85205;top:40701;width:22460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" filled="f" stroked="f">
                  <v:textbox>
                    <w:txbxContent>
                      <w:p w14:paraId="6409FBF0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2 euros</w:t>
                        </w:r>
                      </w:p>
                    </w:txbxContent>
                  </v:textbox>
                </v:shape>
                <v:rect id="Rectangle 59" o:spid="_x0000_s1031" style="position:absolute;left:191;top:17214;width:50159;height:143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" fillcolor="#fff2cc [663]" strokecolor="#1f4d78 [1604]" strokeweight="1pt"/>
                <v:shape id="TextBox 24" o:spid="_x0000_s1032" type="#_x0000_t202" style="position:absolute;left:32120;top:22722;width:22460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" filled="f" stroked="f">
                  <v:textbox>
                    <w:txbxContent>
                      <w:p w14:paraId="6EB4C782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93 euros</w:t>
                        </w:r>
                      </w:p>
                    </w:txbxContent>
                  </v:textbox>
                </v:shape>
                <v:rect id="Rectangle 61" o:spid="_x0000_s1033" style="position:absolute;left:53090;top:17214;width:50159;height:143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" fillcolor="#fff2cc [663]" strokecolor="#1f4d78 [1604]" strokeweight="1pt"/>
                <v:shape id="TextBox 28" o:spid="_x0000_s1034" type="#_x0000_t202" style="position:absolute;left:85015;top:22722;width:22460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Sq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" filled="f" stroked="f">
                  <v:textbox>
                    <w:txbxContent>
                      <w:p w14:paraId="21721974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4 euros</w:t>
                        </w:r>
                      </w:p>
                    </w:txbxContent>
                  </v:textbox>
                </v:shape>
                <v:rect id="Rectangle 63" o:spid="_x0000_s1035" style="position:absolute;width:50159;height:143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" fillcolor="#fff2cc [663]" strokecolor="#1f4d78 [1604]" strokeweight="1pt"/>
                <v:shape id="TextBox 32" o:spid="_x0000_s1036" type="#_x0000_t202" style="position:absolute;left:31928;top:5512;width:22460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RlF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qmY3gdimdALp8AAAD//wMAUEsBAi0AFAAGAAgAAAAhANvh9svuAAAAhQEAABMAAAAAAAAA&#13;&#10;AAAAAAAAAAAAAFtDb250ZW50X1R5cGVzXS54bWxQSwECLQAUAAYACAAAACEAWvQsW78AAAAVAQAA&#13;&#10;CwAAAAAAAAAAAAAAAAAfAQAAX3JlbHMvLnJlbHNQSwECLQAUAAYACAAAACEAdkEZRcYAAADgAAAA&#13;&#10;DwAAAAAAAAAAAAAAAAAHAgAAZHJzL2Rvd25yZXYueG1sUEsFBgAAAAADAAMAtwAAAPoCAAAAAA==&#13;&#10;" filled="f" stroked="f">
                  <v:textbox>
                    <w:txbxContent>
                      <w:p w14:paraId="17456701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9 euros</w:t>
                        </w:r>
                      </w:p>
                    </w:txbxContent>
                  </v:textbox>
                </v:shape>
                <v:rect id="Rectangle 65" o:spid="_x0000_s1037" style="position:absolute;left:52898;width:50160;height:143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" fillcolor="#fff2cc [663]" strokecolor="#1f4d78 [1604]" strokeweight="1pt"/>
                <v:shape id="TextBox 36" o:spid="_x0000_s1038" type="#_x0000_t202" style="position:absolute;left:84823;top:5512;width:22460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" filled="f" stroked="f">
                  <v:textbox>
                    <w:txbxContent>
                      <w:p w14:paraId="36EF2BBB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7 euros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39" type="#_x0000_t75" alt="Rope clipart " style="position:absolute;left:5153;top:1019;width:9674;height:8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">
                  <v:imagedata r:id="rId14" o:title="Rope clipart " chromakey="white"/>
                </v:shape>
                <v:shape id="TextBox 43" o:spid="_x0000_s1040" type="#_x0000_t202" style="position:absolute;left:1165;top:8976;width:16834;height:5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" filled="f" stroked="f">
                  <v:textbox>
                    <w:txbxContent>
                      <w:p w14:paraId="5049CA45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[rope]</w:t>
                        </w:r>
                      </w:p>
                    </w:txbxContent>
                  </v:textbox>
                </v:shape>
                <v:shape id="Picture 69" o:spid="_x0000_s1041" type="#_x0000_t75" alt="green book clipart&#10;" style="position:absolute;left:58751;top:1688;width:12818;height:9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">
                  <v:imagedata r:id="rId15" o:title="green book clipart&#10;"/>
                </v:shape>
                <v:shape id="TextBox 47" o:spid="_x0000_s1042" type="#_x0000_t202" style="position:absolute;left:55876;top:9853;width:30416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" filled="f" stroked="f">
                  <v:textbox>
                    <w:txbxContent>
                      <w:p w14:paraId="1E6BB8D8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[story book]</w:t>
                        </w:r>
                      </w:p>
                    </w:txbxContent>
                  </v:textbox>
                </v:shape>
                <v:shape id="TextBox 48" o:spid="_x0000_s1043" type="#_x0000_t202" style="position:absolute;left:55191;top:26047;width:21531;height:5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" filled="f" stroked="f">
                  <v:textbox>
                    <w:txbxContent>
                      <w:p w14:paraId="5CF79548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[souvenir]</w:t>
                        </w:r>
                      </w:p>
                    </w:txbxContent>
                  </v:textbox>
                </v:shape>
                <v:shape id="TextBox 49" o:spid="_x0000_s1044" type="#_x0000_t202" style="position:absolute;left:2667;top:41611;width:30098;height:1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J3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0wn8H4pnQK7+AAAA//8DAFBLAQItABQABgAIAAAAIQDb4fbL7gAAAIUBAAATAAAAAAAA&#13;&#10;AAAAAAAAAAAAAABbQ29udGVudF9UeXBlc10ueG1sUEsBAi0AFAAGAAgAAAAhAFr0LFu/AAAAFQEA&#13;&#10;AAsAAAAAAAAAAAAAAAAAHwEAAF9yZWxzLy5yZWxzUEsBAi0AFAAGAAgAAAAhABM9snfHAAAA4AAA&#13;&#10;AA8AAAAAAAAAAAAAAAAABwIAAGRycy9kb3ducmV2LnhtbFBLBQYAAAAAAwADALcAAAD7AgAAAAA=&#13;&#10;" filled="f" stroked="f">
                  <v:textbox>
                    <w:txbxContent>
                      <w:p w14:paraId="6ABBB5A3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[painting, picture]</w:t>
                        </w:r>
                      </w:p>
                    </w:txbxContent>
                  </v:textbox>
                </v:shape>
                <v:shape id="TextBox 50" o:spid="_x0000_s1045" type="#_x0000_t202" style="position:absolute;left:571;top:26681;width:29807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Rfs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PhfQR/h+IZkMsHAAAA//8DAFBLAQItABQABgAIAAAAIQDb4fbL7gAAAIUBAAATAAAAAAAA&#13;&#10;AAAAAAAAAAAAAABbQ29udGVudF9UeXBlc10ueG1sUEsBAi0AFAAGAAgAAAAhAFr0LFu/AAAAFQEA&#13;&#10;AAsAAAAAAAAAAAAAAAAAHwEAAF9yZWxzLy5yZWxzUEsBAi0AFAAGAAgAAAAhAHxxF+zHAAAA4AAA&#13;&#10;AA8AAAAAAAAAAAAAAAAABwIAAGRycy9kb3ducmV2LnhtbFBLBQYAAAAAAwADALcAAAD7AgAAAAA=&#13;&#10;" filled="f" stroked="f">
                  <v:textbox>
                    <w:txbxContent>
                      <w:p w14:paraId="7224F934" w14:textId="77777777" w:rsidR="00701821" w:rsidRPr="00701821" w:rsidRDefault="00701821" w:rsidP="00701821">
                        <w:pPr>
                          <w:rPr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002060"/>
                            <w:kern w:val="24"/>
                            <w:sz w:val="24"/>
                            <w:szCs w:val="24"/>
                          </w:rPr>
                          <w:t>[4-day journey]</w:t>
                        </w:r>
                      </w:p>
                    </w:txbxContent>
                  </v:textbox>
                </v:shape>
                <v:shape id="Picture 74" o:spid="_x0000_s1046" type="#_x0000_t75" alt="Concert Ticket Clipart" style="position:absolute;left:6732;top:20872;width:8047;height:4213;rotation:-131372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">
                  <v:imagedata r:id="rId16" o:title="Concert Ticket Clipart" croptop="15162f" cropbottom="16072f"/>
                </v:shape>
                <v:shape id="Picture 75" o:spid="_x0000_s1047" type="#_x0000_t75" alt="Concert Ticket Clipart" style="position:absolute;left:15497;top:21856;width:8048;height:4213;rotation:-131372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">
                  <v:imagedata r:id="rId16" o:title="Concert Ticket Clipart" croptop="15162f" cropbottom="16072f"/>
                </v:shape>
                <v:shape id="Picture 76" o:spid="_x0000_s1048" type="#_x0000_t75" alt="watercolour paint splash transparent background&#10;" style="position:absolute;left:3767;top:32521;width:17023;height:124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">
                  <v:imagedata r:id="rId17" o:title="watercolour paint splash transparent background&#10;"/>
                </v:shape>
                <v:shape id="Picture 77" o:spid="_x0000_s1049" type="#_x0000_t75" alt="Burgundy Key Ring Clip Art" style="position:absolute;left:58751;top:17888;width:15302;height:9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">
                  <v:imagedata r:id="rId18" o:title="Burgundy Key Ring Clip Art"/>
                </v:shape>
                <v:shape id="Picture 78" o:spid="_x0000_s1050" type="#_x0000_t75" alt="Flour Clipart  | Free download" style="position:absolute;left:60896;top:35435;width:5997;height:6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">
                  <v:imagedata r:id="rId19" o:title="Flour Clipart  | Free download"/>
                </v:shape>
                <v:shape id="TextBox 56" o:spid="_x0000_s1051" type="#_x0000_t202" style="position:absolute;left:53207;top:41128;width:28520;height:86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SAG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WG3g71A8A3L3CwAA//8DAFBLAQItABQABgAIAAAAIQDb4fbL7gAAAIUBAAATAAAAAAAA&#13;&#10;AAAAAAAAAAAAAABbQ29udGVudF9UeXBlc10ueG1sUEsBAi0AFAAGAAgAAAAhAFr0LFu/AAAAFQEA&#13;&#10;AAsAAAAAAAAAAAAAAAAAHwEAAF9yZWxzLy5yZWxzUEsBAi0AFAAGAAgAAAAhAB2ZIAbHAAAA4AAA&#13;&#10;AA8AAAAAAAAAAAAAAAAABwIAAGRycy9kb3ducmV2LnhtbFBLBQYAAAAAAwADALcAAAD7AgAAAAA=&#13;&#10;" filled="f" stroked="f">
                  <v:textbox>
                    <w:txbxContent>
                      <w:p w14:paraId="3AADBE41" w14:textId="77777777" w:rsidR="00701821" w:rsidRPr="00701821" w:rsidRDefault="00701821" w:rsidP="00701821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701821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[a quarter of a kilo of corn]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19A7" w:rsidRPr="00C60B0E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4E5CF9" wp14:editId="1251758E">
                <wp:simplePos x="0" y="0"/>
                <wp:positionH relativeFrom="column">
                  <wp:posOffset>-57785</wp:posOffset>
                </wp:positionH>
                <wp:positionV relativeFrom="paragraph">
                  <wp:posOffset>278765</wp:posOffset>
                </wp:positionV>
                <wp:extent cx="5266690" cy="3030220"/>
                <wp:effectExtent l="0" t="0" r="0" b="0"/>
                <wp:wrapNone/>
                <wp:docPr id="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030220"/>
                          <a:chOff x="-141162" y="0"/>
                          <a:chExt cx="12665181" cy="5368296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948" y="6368"/>
                            <a:ext cx="5566621" cy="150784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TextBox 25"/>
                        <wps:cNvSpPr txBox="1"/>
                        <wps:spPr>
                          <a:xfrm>
                            <a:off x="2648719" y="866543"/>
                            <a:ext cx="3566274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44D31C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948" y="1709050"/>
                            <a:ext cx="5566621" cy="160641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TextBox 29"/>
                        <wps:cNvSpPr txBox="1"/>
                        <wps:spPr>
                          <a:xfrm>
                            <a:off x="2648719" y="2667159"/>
                            <a:ext cx="3566274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326E13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48" y="3510298"/>
                            <a:ext cx="5566621" cy="160641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TextBox 31"/>
                        <wps:cNvSpPr txBox="1"/>
                        <wps:spPr>
                          <a:xfrm>
                            <a:off x="2648716" y="4467773"/>
                            <a:ext cx="3566274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A48361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014927" y="0"/>
                            <a:ext cx="5566621" cy="150784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TextBox 33"/>
                        <wps:cNvSpPr txBox="1"/>
                        <wps:spPr>
                          <a:xfrm>
                            <a:off x="8793643" y="860131"/>
                            <a:ext cx="3566274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38D27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014927" y="1702682"/>
                            <a:ext cx="5566621" cy="160641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TextBox 35"/>
                        <wps:cNvSpPr txBox="1"/>
                        <wps:spPr>
                          <a:xfrm>
                            <a:off x="8750459" y="2660665"/>
                            <a:ext cx="3566274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10FDFA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014927" y="3503930"/>
                            <a:ext cx="5566621" cy="160641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TextBox 37"/>
                        <wps:cNvSpPr txBox="1"/>
                        <wps:spPr>
                          <a:xfrm>
                            <a:off x="8750442" y="4467771"/>
                            <a:ext cx="3566274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0383E8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Rope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31" y="108707"/>
                            <a:ext cx="967382" cy="823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Box 2"/>
                        <wps:cNvSpPr txBox="1"/>
                        <wps:spPr>
                          <a:xfrm>
                            <a:off x="2925776" y="197942"/>
                            <a:ext cx="2821142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EA8045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 xml:space="preserve">una </w:t>
                              </w:r>
                              <w:r w:rsidRPr="00E322BA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cue</w:t>
                              </w: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rda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" name="TextBox 40"/>
                        <wps:cNvSpPr txBox="1"/>
                        <wps:spPr>
                          <a:xfrm>
                            <a:off x="142903" y="849309"/>
                            <a:ext cx="2321185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B90AAB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[rope]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green book clipar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6424" y="156390"/>
                            <a:ext cx="1281731" cy="942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Box 41"/>
                        <wps:cNvSpPr txBox="1"/>
                        <wps:spPr>
                          <a:xfrm>
                            <a:off x="8750425" y="129"/>
                            <a:ext cx="2791227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E70AEB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 xml:space="preserve">un libro de </w:t>
                              </w:r>
                              <w:r w:rsidRPr="00E322BA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cue</w:t>
                              </w: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ntos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TextBox 42"/>
                        <wps:cNvSpPr txBox="1"/>
                        <wps:spPr>
                          <a:xfrm>
                            <a:off x="5888651" y="973170"/>
                            <a:ext cx="4194936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9E410C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[story book]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TextBox 43"/>
                        <wps:cNvSpPr txBox="1"/>
                        <wps:spPr>
                          <a:xfrm>
                            <a:off x="8786133" y="2070064"/>
                            <a:ext cx="3737886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4CF37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un re</w:t>
                              </w:r>
                              <w:r w:rsidRPr="00E322BA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cue</w:t>
                              </w: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rdo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TextBox 44"/>
                        <wps:cNvSpPr txBox="1"/>
                        <wps:spPr>
                          <a:xfrm>
                            <a:off x="6059855" y="2679085"/>
                            <a:ext cx="2322060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AFE45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[souvenir]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TextBox 45"/>
                        <wps:cNvSpPr txBox="1"/>
                        <wps:spPr>
                          <a:xfrm>
                            <a:off x="2968538" y="3856568"/>
                            <a:ext cx="3737886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D8E2D3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 xml:space="preserve">un </w:t>
                              </w:r>
                              <w:r w:rsidRPr="00E322BA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cua</w:t>
                              </w: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dro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TextBox 46"/>
                        <wps:cNvSpPr txBox="1"/>
                        <wps:spPr>
                          <a:xfrm>
                            <a:off x="-5843" y="4299753"/>
                            <a:ext cx="3109633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34A6AF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[painting, picture]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TextBox 47"/>
                        <wps:cNvSpPr txBox="1"/>
                        <wps:spPr>
                          <a:xfrm>
                            <a:off x="2939110" y="1822142"/>
                            <a:ext cx="2920957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7DABC0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 xml:space="preserve">un viaje de </w:t>
                              </w:r>
                              <w:r w:rsidRPr="00E322BA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cua</w:t>
                              </w: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tro días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" name="TextBox 49"/>
                        <wps:cNvSpPr txBox="1"/>
                        <wps:spPr>
                          <a:xfrm>
                            <a:off x="-141162" y="2679198"/>
                            <a:ext cx="4110882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C41B30" w14:textId="77777777" w:rsidR="00C60B0E" w:rsidRPr="00E322BA" w:rsidRDefault="00C60B0E" w:rsidP="00C60B0E">
                              <w:pPr>
                                <w:rPr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[4-day journey]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Concert Ticket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35" b="24524"/>
                          <a:stretch/>
                        </pic:blipFill>
                        <pic:spPr bwMode="auto">
                          <a:xfrm rot="20397249">
                            <a:off x="241768" y="2088656"/>
                            <a:ext cx="804778" cy="421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Concert Ticket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35" b="24524"/>
                          <a:stretch/>
                        </pic:blipFill>
                        <pic:spPr bwMode="auto">
                          <a:xfrm rot="20397249">
                            <a:off x="1118349" y="2187062"/>
                            <a:ext cx="804778" cy="421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Burgundy Key 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309" y="1776490"/>
                            <a:ext cx="1530206" cy="946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Box 57"/>
                        <wps:cNvSpPr txBox="1"/>
                        <wps:spPr>
                          <a:xfrm>
                            <a:off x="8793640" y="3560690"/>
                            <a:ext cx="3195020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A1F636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 xml:space="preserve">un </w:t>
                              </w:r>
                              <w:r w:rsidRPr="00E322BA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cua</w:t>
                              </w: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rto kilo de maíz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Flour Clipart 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308" y="3532434"/>
                            <a:ext cx="771457" cy="877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Box 58"/>
                        <wps:cNvSpPr txBox="1"/>
                        <wps:spPr>
                          <a:xfrm>
                            <a:off x="5924751" y="4299753"/>
                            <a:ext cx="3042428" cy="900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E13FDF" w14:textId="77777777" w:rsidR="00C60B0E" w:rsidRPr="00E322BA" w:rsidRDefault="00C60B0E" w:rsidP="00C60B0E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[a quarter of a kilo of corn]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 descr="watercolour paint splash transparent background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34" y="3319538"/>
                            <a:ext cx="1702289" cy="1246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-5" y="6365"/>
                            <a:ext cx="592834" cy="3914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16167" w14:textId="77777777" w:rsidR="00C60B0E" w:rsidRPr="00E322BA" w:rsidRDefault="00C60B0E" w:rsidP="00C60B0E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-5" y="1708371"/>
                            <a:ext cx="592834" cy="3914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B1FCFF" w14:textId="77777777" w:rsidR="00C60B0E" w:rsidRPr="00E322BA" w:rsidRDefault="00C60B0E" w:rsidP="00C60B0E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-5" y="3508899"/>
                            <a:ext cx="592834" cy="3914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160326" w14:textId="77777777" w:rsidR="00C60B0E" w:rsidRPr="00E322BA" w:rsidRDefault="00C60B0E" w:rsidP="00C60B0E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013328" y="0"/>
                            <a:ext cx="592834" cy="3914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DB7E71" w14:textId="77777777" w:rsidR="00C60B0E" w:rsidRPr="00E322BA" w:rsidRDefault="00C60B0E" w:rsidP="00C60B0E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013328" y="1702002"/>
                            <a:ext cx="592834" cy="3914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98E9A2" w14:textId="77777777" w:rsidR="00C60B0E" w:rsidRPr="00E322BA" w:rsidRDefault="00C60B0E" w:rsidP="00C60B0E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013328" y="3502531"/>
                            <a:ext cx="592834" cy="3914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B73D21" w14:textId="77777777" w:rsidR="00C60B0E" w:rsidRPr="00E322BA" w:rsidRDefault="00C60B0E" w:rsidP="00C60B0E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322BA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E5CF9" id="Group 4" o:spid="_x0000_s1052" style="position:absolute;margin-left:-4.55pt;margin-top:21.95pt;width:414.7pt;height:238.6pt;z-index:251677696;mso-width-relative:margin;mso-height-relative:margin" coordorigin="-1411" coordsize="126651,536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">
                <v:rect id="Rectangle 3" o:spid="_x0000_s1053" style="position:absolute;left:19;top:63;width:55666;height:150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" fillcolor="#fbe4d5 [661]" strokecolor="#1f4d78 [1604]" strokeweight="1pt"/>
                <v:shape id="TextBox 25" o:spid="_x0000_s1054" type="#_x0000_t202" style="position:absolute;left:26487;top:8665;width:35662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" filled="f" stroked="f">
                  <v:textbox>
                    <w:txbxContent>
                      <w:p w14:paraId="6744D31C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10" o:spid="_x0000_s1055" style="position:absolute;left:19;top:17090;width:55666;height:160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" fillcolor="#fbe4d5 [661]" strokecolor="#1f4d78 [1604]" strokeweight="1pt"/>
                <v:shape id="TextBox 29" o:spid="_x0000_s1056" type="#_x0000_t202" style="position:absolute;left:26487;top:26671;width:35662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>
                  <v:textbox>
                    <w:txbxContent>
                      <w:p w14:paraId="4F326E13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13" o:spid="_x0000_s1057" style="position:absolute;left:19;top:35102;width:55666;height:160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" fillcolor="#fbe4d5 [661]" strokecolor="#1f4d78 [1604]" strokeweight="1pt"/>
                <v:shape id="TextBox 31" o:spid="_x0000_s1058" type="#_x0000_t202" style="position:absolute;left:26487;top:44677;width:35662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<v:textbox>
                    <w:txbxContent>
                      <w:p w14:paraId="3EA48361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21" o:spid="_x0000_s1059" style="position:absolute;left:60149;width:55666;height:15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" fillcolor="#fbe4d5 [661]" strokecolor="#1f4d78 [1604]" strokeweight="1pt"/>
                <v:shape id="TextBox 33" o:spid="_x0000_s1060" type="#_x0000_t202" style="position:absolute;left:87936;top:8601;width:35663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14:paraId="64B38D27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24" o:spid="_x0000_s1061" style="position:absolute;left:60149;top:17026;width:55666;height:160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" fillcolor="#fbe4d5 [661]" strokecolor="#1f4d78 [1604]" strokeweight="1pt"/>
                <v:shape id="TextBox 35" o:spid="_x0000_s1062" type="#_x0000_t202" style="position:absolute;left:87504;top:26606;width:35663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Ue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sEjg71A8AzK7AQAA//8DAFBLAQItABQABgAIAAAAIQDb4fbL7gAAAIUBAAATAAAAAAAA&#13;&#10;AAAAAAAAAAAAAABbQ29udGVudF9UeXBlc10ueG1sUEsBAi0AFAAGAAgAAAAhAFr0LFu/AAAAFQEA&#13;&#10;AAsAAAAAAAAAAAAAAAAAHwEAAF9yZWxzLy5yZWxzUEsBAi0AFAAGAAgAAAAhAI9nBR7HAAAA4AAA&#13;&#10;AA8AAAAAAAAAAAAAAAAABwIAAGRycy9kb3ducmV2LnhtbFBLBQYAAAAAAwADALcAAAD7AgAAAAA=&#13;&#10;" filled="f" stroked="f">
                  <v:textbox>
                    <w:txbxContent>
                      <w:p w14:paraId="0D10FDFA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26" o:spid="_x0000_s1063" style="position:absolute;left:60149;top:35039;width:55666;height:160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" fillcolor="#fbe4d5 [661]" strokecolor="#1f4d78 [1604]" strokeweight="1pt"/>
                <v:shape id="TextBox 37" o:spid="_x0000_s1064" type="#_x0000_t202" style="position:absolute;left:87504;top:44677;width:35663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<v:textbox>
                    <w:txbxContent>
                      <w:p w14:paraId="7E0383E8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shape id="Picture 28" o:spid="_x0000_s1065" type="#_x0000_t75" alt="Rope clipart " style="position:absolute;left:5928;top:1087;width:9674;height:8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">
                  <v:imagedata r:id="rId26" o:title="Rope clipart " chromakey="white"/>
                </v:shape>
                <v:shape id="TextBox 2" o:spid="_x0000_s1066" type="#_x0000_t202" style="position:absolute;left:29257;top:1979;width:28212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14:paraId="59EA8045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 xml:space="preserve">una </w:t>
                        </w:r>
                        <w:r w:rsidRPr="00E322BA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cue</w:t>
                        </w: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rda</w:t>
                        </w:r>
                      </w:p>
                    </w:txbxContent>
                  </v:textbox>
                </v:shape>
                <v:shape id="TextBox 40" o:spid="_x0000_s1067" type="#_x0000_t202" style="position:absolute;left:1429;top:8493;width:23211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<v:textbox>
                    <w:txbxContent>
                      <w:p w14:paraId="1FB90AAB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[rope]</w:t>
                        </w:r>
                      </w:p>
                    </w:txbxContent>
                  </v:textbox>
                </v:shape>
                <v:shape id="Picture 31" o:spid="_x0000_s1068" type="#_x0000_t75" alt="green book clipart&#10;" style="position:absolute;left:67064;top:1563;width:12817;height:9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">
                  <v:imagedata r:id="rId27" o:title="green book clipart&#10;"/>
                </v:shape>
                <v:shape id="TextBox 41" o:spid="_x0000_s1069" type="#_x0000_t202" style="position:absolute;left:87504;top:1;width:27912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u3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wn8H4pnQK7+AAAA//8DAFBLAQItABQABgAIAAAAIQDb4fbL7gAAAIUBAAATAAAAAAAA&#13;&#10;AAAAAAAAAAAAAABbQ29udGVudF9UeXBlc10ueG1sUEsBAi0AFAAGAAgAAAAhAFr0LFu/AAAAFQEA&#13;&#10;AAsAAAAAAAAAAAAAAAAAHwEAAF9yZWxzLy5yZWxzUEsBAi0AFAAGAAgAAAAhAIVXC7fHAAAA4AAA&#13;&#10;AA8AAAAAAAAAAAAAAAAABwIAAGRycy9kb3ducmV2LnhtbFBLBQYAAAAAAwADALcAAAD7AgAAAAA=&#13;&#10;" filled="f" stroked="f">
                  <v:textbox>
                    <w:txbxContent>
                      <w:p w14:paraId="24E70AEB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 xml:space="preserve">un libro de </w:t>
                        </w:r>
                        <w:r w:rsidRPr="00E322BA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cue</w:t>
                        </w: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ntos</w:t>
                        </w:r>
                      </w:p>
                    </w:txbxContent>
                  </v:textbox>
                </v:shape>
                <v:shape id="TextBox 42" o:spid="_x0000_s1070" type="#_x0000_t202" style="position:absolute;left:58886;top:9731;width:41949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  <v:textbox>
                    <w:txbxContent>
                      <w:p w14:paraId="1B9E410C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[story book]</w:t>
                        </w:r>
                      </w:p>
                    </w:txbxContent>
                  </v:textbox>
                </v:shape>
                <v:shape id="TextBox 43" o:spid="_x0000_s1071" type="#_x0000_t202" style="position:absolute;left:87861;top:20700;width:37379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jZY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eFrA7VA8A3LzBwAA//8DAFBLAQItABQABgAIAAAAIQDb4fbL7gAAAIUBAAATAAAAAAAA&#13;&#10;AAAAAAAAAAAAAABbQ29udGVudF9UeXBlc10ueG1sUEsBAi0AFAAGAAgAAAAhAFr0LFu/AAAAFQEA&#13;&#10;AAsAAAAAAAAAAAAAAAAAHwEAAF9yZWxzLy5yZWxzUEsBAi0AFAAGAAgAAAAhAGXyNljHAAAA4AAA&#13;&#10;AA8AAAAAAAAAAAAAAAAABwIAAGRycy9kb3ducmV2LnhtbFBLBQYAAAAAAwADALcAAAD7AgAAAAA=&#13;&#10;" filled="f" stroked="f">
                  <v:textbox>
                    <w:txbxContent>
                      <w:p w14:paraId="1D54CF37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un re</w:t>
                        </w:r>
                        <w:r w:rsidRPr="00E322BA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cue</w:t>
                        </w: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rdo</w:t>
                        </w:r>
                      </w:p>
                    </w:txbxContent>
                  </v:textbox>
                </v:shape>
                <v:shape id="TextBox 44" o:spid="_x0000_s1072" type="#_x0000_t202" style="position:absolute;left:60598;top:26790;width:23221;height:9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PD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o+xvB7KJ4BuXwBAAD//wMAUEsBAi0AFAAGAAgAAAAhANvh9svuAAAAhQEAABMAAAAAAAAA&#13;&#10;AAAAAAAAAAAAAFtDb250ZW50X1R5cGVzXS54bWxQSwECLQAUAAYACAAAACEAWvQsW78AAAAVAQAA&#13;&#10;CwAAAAAAAAAAAAAAAAAfAQAAX3JlbHMvLnJlbHNQSwECLQAUAAYACAAAACEACr6Tw8YAAADgAAAA&#13;&#10;DwAAAAAAAAAAAAAAAAAHAgAAZHJzL2Rvd25yZXYueG1sUEsFBgAAAAADAAMAtwAAAPoCAAAAAA==&#13;&#10;" filled="f" stroked="f">
                  <v:textbox>
                    <w:txbxContent>
                      <w:p w14:paraId="244AFE45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[souvenir]</w:t>
                        </w:r>
                      </w:p>
                    </w:txbxContent>
                  </v:textbox>
                </v:shape>
                <v:shape id="TextBox 45" o:spid="_x0000_s1073" type="#_x0000_t202" style="position:absolute;left:29685;top:38565;width:37379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<v:textbox>
                    <w:txbxContent>
                      <w:p w14:paraId="40D8E2D3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 xml:space="preserve">un </w:t>
                        </w:r>
                        <w:r w:rsidRPr="00E322BA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cua</w:t>
                        </w: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dro</w:t>
                        </w:r>
                      </w:p>
                    </w:txbxContent>
                  </v:textbox>
                </v:shape>
                <v:shape id="TextBox 46" o:spid="_x0000_s1074" type="#_x0000_t202" style="position:absolute;left:-58;top:42997;width:31095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<v:textbox>
                    <w:txbxContent>
                      <w:p w14:paraId="3D34A6AF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[painting, picture]</w:t>
                        </w:r>
                      </w:p>
                    </w:txbxContent>
                  </v:textbox>
                </v:shape>
                <v:shape id="TextBox 47" o:spid="_x0000_s1075" type="#_x0000_t202" style="position:absolute;left:29391;top:18221;width:29209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<v:textbox>
                    <w:txbxContent>
                      <w:p w14:paraId="0C7DABC0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 xml:space="preserve">un viaje de </w:t>
                        </w:r>
                        <w:r w:rsidRPr="00E322BA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cua</w:t>
                        </w: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tro días</w:t>
                        </w:r>
                      </w:p>
                    </w:txbxContent>
                  </v:textbox>
                </v:shape>
                <v:shape id="TextBox 49" o:spid="_x0000_s1076" type="#_x0000_t202" style="position:absolute;left:-1411;top:26791;width:41108;height:9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<v:textbox>
                    <w:txbxContent>
                      <w:p w14:paraId="4EC41B30" w14:textId="77777777" w:rsidR="00C60B0E" w:rsidRPr="00E322BA" w:rsidRDefault="00C60B0E" w:rsidP="00C60B0E">
                        <w:pPr>
                          <w:rPr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002060"/>
                            <w:kern w:val="24"/>
                            <w:sz w:val="24"/>
                            <w:szCs w:val="24"/>
                          </w:rPr>
                          <w:t>[4-day journey]</w:t>
                        </w:r>
                      </w:p>
                    </w:txbxContent>
                  </v:textbox>
                </v:shape>
                <v:shape id="Picture 40" o:spid="_x0000_s1077" type="#_x0000_t75" alt="Concert Ticket Clipart" style="position:absolute;left:2417;top:20886;width:8048;height:4212;rotation:-131372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">
                  <v:imagedata r:id="rId28" o:title="Concert Ticket Clipart" croptop="15162f" cropbottom="16072f"/>
                </v:shape>
                <v:shape id="Picture 41" o:spid="_x0000_s1078" type="#_x0000_t75" alt="Concert Ticket Clipart" style="position:absolute;left:11183;top:21870;width:8048;height:4212;rotation:-131372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">
                  <v:imagedata r:id="rId28" o:title="Concert Ticket Clipart" croptop="15162f" cropbottom="16072f"/>
                </v:shape>
                <v:shape id="Picture 42" o:spid="_x0000_s1079" type="#_x0000_t75" alt="Burgundy Key Ring Clip Art" style="position:absolute;left:66643;top:17764;width:15302;height:9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">
                  <v:imagedata r:id="rId29" o:title="Burgundy Key Ring Clip Art"/>
                </v:shape>
                <v:shape id="TextBox 57" o:spid="_x0000_s1080" type="#_x0000_t202" style="position:absolute;left:87936;top:35606;width:31950;height:9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<v:textbox>
                    <w:txbxContent>
                      <w:p w14:paraId="2EA1F636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 xml:space="preserve">un </w:t>
                        </w:r>
                        <w:r w:rsidRPr="00E322BA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cua</w:t>
                        </w: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rto kilo de maíz</w:t>
                        </w:r>
                      </w:p>
                    </w:txbxContent>
                  </v:textbox>
                </v:shape>
                <v:shape id="Picture 44" o:spid="_x0000_s1081" type="#_x0000_t75" alt="Flour Clipart  | Free download" style="position:absolute;left:66063;top:35324;width:7714;height:87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">
                  <v:imagedata r:id="rId30" o:title="Flour Clipart  | Free download"/>
                </v:shape>
                <v:shape id="TextBox 58" o:spid="_x0000_s1082" type="#_x0000_t202" style="position:absolute;left:59247;top:42997;width:30424;height:9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<v:textbox>
                    <w:txbxContent>
                      <w:p w14:paraId="42E13FDF" w14:textId="77777777" w:rsidR="00C60B0E" w:rsidRPr="00E322BA" w:rsidRDefault="00C60B0E" w:rsidP="00C60B0E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[a quarter of a kilo of corn]</w:t>
                        </w:r>
                      </w:p>
                    </w:txbxContent>
                  </v:textbox>
                </v:shape>
                <v:shape id="Picture 46" o:spid="_x0000_s1083" type="#_x0000_t75" alt="watercolour paint splash transparent background&#10;" style="position:absolute;left:3693;top:33195;width:17023;height:12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">
                  <v:imagedata r:id="rId31" o:title="watercolour paint splash transparent background&#10;"/>
                </v:shape>
                <v:rect id="Rectangle 47" o:spid="_x0000_s1084" style="position:absolute;top:63;width:5928;height:3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" fillcolor="#fbe4d5 [661]" strokecolor="#1f4d78 [1604]" strokeweight="1pt">
                  <v:textbox inset="0,0,0,0">
                    <w:txbxContent>
                      <w:p w14:paraId="29016167" w14:textId="77777777" w:rsidR="00C60B0E" w:rsidRPr="00E322BA" w:rsidRDefault="00C60B0E" w:rsidP="00C60B0E">
                        <w:pPr>
                          <w:jc w:val="center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48" o:spid="_x0000_s1085" style="position:absolute;top:17083;width:5928;height:3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" fillcolor="#fbe4d5 [661]" strokecolor="#1f4d78 [1604]" strokeweight="1pt">
                  <v:textbox inset="0,0,0,0">
                    <w:txbxContent>
                      <w:p w14:paraId="3AB1FCFF" w14:textId="77777777" w:rsidR="00C60B0E" w:rsidRPr="00E322BA" w:rsidRDefault="00C60B0E" w:rsidP="00C60B0E">
                        <w:pPr>
                          <w:jc w:val="center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49" o:spid="_x0000_s1086" style="position:absolute;top:35088;width:5928;height:3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" fillcolor="#fbe4d5 [661]" strokecolor="#1f4d78 [1604]" strokeweight="1pt">
                  <v:textbox inset="0,0,0,0">
                    <w:txbxContent>
                      <w:p w14:paraId="12160326" w14:textId="77777777" w:rsidR="00C60B0E" w:rsidRPr="00E322BA" w:rsidRDefault="00C60B0E" w:rsidP="00C60B0E">
                        <w:pPr>
                          <w:jc w:val="center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50" o:spid="_x0000_s1087" style="position:absolute;left:60133;width:5928;height:3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" fillcolor="#fbe4d5 [661]" strokecolor="#1f4d78 [1604]" strokeweight="1pt">
                  <v:textbox inset="0,0,0,0">
                    <w:txbxContent>
                      <w:p w14:paraId="5FDB7E71" w14:textId="77777777" w:rsidR="00C60B0E" w:rsidRPr="00E322BA" w:rsidRDefault="00C60B0E" w:rsidP="00C60B0E">
                        <w:pPr>
                          <w:jc w:val="center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51" o:spid="_x0000_s1088" style="position:absolute;left:60133;top:17020;width:5928;height:3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" fillcolor="#fbe4d5 [661]" strokecolor="#1f4d78 [1604]" strokeweight="1pt">
                  <v:textbox inset="0,0,0,0">
                    <w:txbxContent>
                      <w:p w14:paraId="3598E9A2" w14:textId="77777777" w:rsidR="00C60B0E" w:rsidRPr="00E322BA" w:rsidRDefault="00C60B0E" w:rsidP="00C60B0E">
                        <w:pPr>
                          <w:jc w:val="center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52" o:spid="_x0000_s1089" style="position:absolute;left:60133;top:35025;width:5928;height:3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" fillcolor="#fbe4d5 [661]" strokecolor="#1f4d78 [1604]" strokeweight="1pt">
                  <v:textbox inset="0,0,0,0">
                    <w:txbxContent>
                      <w:p w14:paraId="4AB73D21" w14:textId="77777777" w:rsidR="00C60B0E" w:rsidRPr="00E322BA" w:rsidRDefault="00C60B0E" w:rsidP="00C60B0E">
                        <w:pPr>
                          <w:jc w:val="center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E322BA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322BA" w:rsidRPr="0070182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178BCC" wp14:editId="545AE853">
                <wp:simplePos x="0" y="0"/>
                <wp:positionH relativeFrom="column">
                  <wp:posOffset>5182235</wp:posOffset>
                </wp:positionH>
                <wp:positionV relativeFrom="paragraph">
                  <wp:posOffset>293419</wp:posOffset>
                </wp:positionV>
                <wp:extent cx="246380" cy="220345"/>
                <wp:effectExtent l="0" t="0" r="7620" b="825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940F5" w14:textId="77777777" w:rsidR="00701821" w:rsidRPr="00701821" w:rsidRDefault="00701821" w:rsidP="0070182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5A178BCC" id="Rectangle 87" o:spid="_x0000_s1090" style="position:absolute;margin-left:408.05pt;margin-top:23.1pt;width:19.4pt;height:17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" fillcolor="#fff2cc [663]" strokecolor="#1f4d78 [1604]" strokeweight="1pt">
                <v:textbox inset="0,0,0,0">
                  <w:txbxContent>
                    <w:p w14:paraId="0BE940F5" w14:textId="77777777" w:rsidR="00701821" w:rsidRPr="00701821" w:rsidRDefault="00701821" w:rsidP="00701821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322BA" w:rsidRPr="0070182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8FA27A" wp14:editId="2758F27F">
                <wp:simplePos x="0" y="0"/>
                <wp:positionH relativeFrom="column">
                  <wp:posOffset>7602269</wp:posOffset>
                </wp:positionH>
                <wp:positionV relativeFrom="paragraph">
                  <wp:posOffset>293077</wp:posOffset>
                </wp:positionV>
                <wp:extent cx="259861" cy="224537"/>
                <wp:effectExtent l="0" t="0" r="6985" b="1714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61" cy="22453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8DBF7" w14:textId="77777777" w:rsidR="00701821" w:rsidRPr="00701821" w:rsidRDefault="00701821" w:rsidP="0070182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FA27A" id="Rectangle 90" o:spid="_x0000_s1091" style="position:absolute;margin-left:598.6pt;margin-top:23.1pt;width:20.45pt;height:1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" fillcolor="#fff2cc [663]" strokecolor="#1f4d78 [1604]" strokeweight="1pt">
                <v:textbox inset="0,0,0,0">
                  <w:txbxContent>
                    <w:p w14:paraId="1DF8DBF7" w14:textId="77777777" w:rsidR="00701821" w:rsidRPr="00701821" w:rsidRDefault="00701821" w:rsidP="00701821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701821" w:rsidRPr="002443B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5BB341" wp14:editId="4AF8722B">
                <wp:simplePos x="0" y="0"/>
                <wp:positionH relativeFrom="column">
                  <wp:posOffset>5190815</wp:posOffset>
                </wp:positionH>
                <wp:positionV relativeFrom="paragraph">
                  <wp:posOffset>-40445</wp:posOffset>
                </wp:positionV>
                <wp:extent cx="1028870" cy="293188"/>
                <wp:effectExtent l="0" t="0" r="12700" b="12065"/>
                <wp:wrapNone/>
                <wp:docPr id="8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870" cy="293188"/>
                        </a:xfrm>
                        <a:prstGeom prst="rect">
                          <a:avLst/>
                        </a:prstGeom>
                        <a:ln>
                          <a:solidFill>
                            <a:srgbClr val="4372C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C9FDC" w14:textId="77777777" w:rsidR="00701821" w:rsidRDefault="00701821" w:rsidP="00701821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Persona 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B341" id="TextBox 8" o:spid="_x0000_s1092" type="#_x0000_t202" style="position:absolute;margin-left:408.75pt;margin-top:-3.2pt;width:81pt;height:2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" fillcolor="white [3201]" strokecolor="#4372c4" strokeweight="1pt">
                <v:textbox>
                  <w:txbxContent>
                    <w:p w14:paraId="05DC9FDC" w14:textId="77777777" w:rsidR="00701821" w:rsidRDefault="00701821" w:rsidP="00701821">
                      <w:pPr>
                        <w:shd w:val="clear" w:color="auto" w:fill="FFFFFF" w:themeFill="background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2060"/>
                          <w:kern w:val="24"/>
                          <w:lang w:val="en-US"/>
                        </w:rPr>
                        <w:t>Persona B</w:t>
                      </w:r>
                    </w:p>
                  </w:txbxContent>
                </v:textbox>
              </v:shape>
            </w:pict>
          </mc:Fallback>
        </mc:AlternateContent>
      </w:r>
      <w:r w:rsidR="00701821" w:rsidRPr="002443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0C63F" wp14:editId="28022492">
                <wp:simplePos x="0" y="0"/>
                <wp:positionH relativeFrom="column">
                  <wp:posOffset>-4143</wp:posOffset>
                </wp:positionH>
                <wp:positionV relativeFrom="paragraph">
                  <wp:posOffset>-35560</wp:posOffset>
                </wp:positionV>
                <wp:extent cx="1028870" cy="293188"/>
                <wp:effectExtent l="0" t="0" r="12700" b="12065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870" cy="293188"/>
                        </a:xfrm>
                        <a:prstGeom prst="rect">
                          <a:avLst/>
                        </a:prstGeom>
                        <a:ln>
                          <a:solidFill>
                            <a:srgbClr val="4372C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D1D24" w14:textId="77777777" w:rsidR="002443BF" w:rsidRDefault="002443BF" w:rsidP="0016674F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Persona 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0C63F" id="_x0000_s1093" type="#_x0000_t202" style="position:absolute;margin-left:-.35pt;margin-top:-2.8pt;width:81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" fillcolor="white [3201]" strokecolor="#4372c4" strokeweight="1pt">
                <v:textbox>
                  <w:txbxContent>
                    <w:p w14:paraId="5D9D1D24" w14:textId="77777777" w:rsidR="002443BF" w:rsidRDefault="002443BF" w:rsidP="0016674F">
                      <w:pPr>
                        <w:shd w:val="clear" w:color="auto" w:fill="FFFFFF" w:themeFill="background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2060"/>
                          <w:kern w:val="24"/>
                          <w:lang w:val="en-US"/>
                        </w:rPr>
                        <w:t>Persona A</w:t>
                      </w:r>
                    </w:p>
                  </w:txbxContent>
                </v:textbox>
              </v:shape>
            </w:pict>
          </mc:Fallback>
        </mc:AlternateContent>
      </w:r>
      <w:r w:rsidR="00A277F2">
        <w:tab/>
      </w:r>
    </w:p>
    <w:p w14:paraId="177FD40C" w14:textId="77777777" w:rsidR="00175567" w:rsidRPr="00175567" w:rsidRDefault="00175567" w:rsidP="00175567"/>
    <w:p w14:paraId="1DF6869C" w14:textId="77777777" w:rsidR="00175567" w:rsidRPr="00175567" w:rsidRDefault="00175567" w:rsidP="00175567"/>
    <w:p w14:paraId="1596D5A2" w14:textId="77777777" w:rsidR="00175567" w:rsidRPr="00175567" w:rsidRDefault="00E322BA" w:rsidP="00175567">
      <w:r w:rsidRPr="0070182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41CC07" wp14:editId="783D2452">
                <wp:simplePos x="0" y="0"/>
                <wp:positionH relativeFrom="column">
                  <wp:posOffset>5187950</wp:posOffset>
                </wp:positionH>
                <wp:positionV relativeFrom="paragraph">
                  <wp:posOffset>287997</wp:posOffset>
                </wp:positionV>
                <wp:extent cx="246380" cy="220345"/>
                <wp:effectExtent l="0" t="0" r="7620" b="825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9BFDE" w14:textId="77777777" w:rsidR="00701821" w:rsidRPr="00701821" w:rsidRDefault="00701821" w:rsidP="0070182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7541CC07" id="Rectangle 88" o:spid="_x0000_s1094" style="position:absolute;margin-left:408.5pt;margin-top:22.7pt;width:19.4pt;height:17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" fillcolor="#fff2cc [663]" strokecolor="#1f4d78 [1604]" strokeweight="1pt">
                <v:textbox inset="0,0,0,0">
                  <w:txbxContent>
                    <w:p w14:paraId="4989BFDE" w14:textId="77777777" w:rsidR="00701821" w:rsidRPr="00701821" w:rsidRDefault="00701821" w:rsidP="00701821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01821" w:rsidRPr="0070182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A760B0" wp14:editId="1C35265E">
                <wp:simplePos x="0" y="0"/>
                <wp:positionH relativeFrom="column">
                  <wp:posOffset>7616777</wp:posOffset>
                </wp:positionH>
                <wp:positionV relativeFrom="paragraph">
                  <wp:posOffset>289560</wp:posOffset>
                </wp:positionV>
                <wp:extent cx="246380" cy="220345"/>
                <wp:effectExtent l="0" t="0" r="7620" b="825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75A90" w14:textId="77777777" w:rsidR="00701821" w:rsidRPr="00701821" w:rsidRDefault="00701821" w:rsidP="0070182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5CA760B0" id="Rectangle 91" o:spid="_x0000_s1095" style="position:absolute;margin-left:599.75pt;margin-top:22.8pt;width:19.4pt;height:17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" fillcolor="#fff2cc [663]" strokecolor="#1f4d78 [1604]" strokeweight="1pt">
                <v:textbox inset="0,0,0,0">
                  <w:txbxContent>
                    <w:p w14:paraId="44D75A90" w14:textId="77777777" w:rsidR="00701821" w:rsidRPr="00701821" w:rsidRDefault="00701821" w:rsidP="00701821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568E5BDA" w14:textId="77777777" w:rsidR="00175567" w:rsidRPr="00175567" w:rsidRDefault="00175567" w:rsidP="00175567"/>
    <w:p w14:paraId="2E669649" w14:textId="77777777" w:rsidR="00175567" w:rsidRPr="00175567" w:rsidRDefault="00175567" w:rsidP="00175567"/>
    <w:p w14:paraId="30A02B10" w14:textId="77777777" w:rsidR="00175567" w:rsidRPr="00175567" w:rsidRDefault="00E322BA" w:rsidP="00175567">
      <w:r w:rsidRPr="0070182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0DA33D" wp14:editId="2C3C32C1">
                <wp:simplePos x="0" y="0"/>
                <wp:positionH relativeFrom="column">
                  <wp:posOffset>5199380</wp:posOffset>
                </wp:positionH>
                <wp:positionV relativeFrom="paragraph">
                  <wp:posOffset>249299</wp:posOffset>
                </wp:positionV>
                <wp:extent cx="255767" cy="220345"/>
                <wp:effectExtent l="0" t="0" r="11430" b="825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67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00360" w14:textId="77777777" w:rsidR="00701821" w:rsidRPr="00701821" w:rsidRDefault="00701821" w:rsidP="0070182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DA33D" id="Rectangle 89" o:spid="_x0000_s1096" style="position:absolute;margin-left:409.4pt;margin-top:19.65pt;width:20.15pt;height:17.3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" fillcolor="#fff2cc [663]" strokecolor="#1f4d78 [1604]" strokeweight="1pt">
                <v:textbox inset="0,0,0,0">
                  <w:txbxContent>
                    <w:p w14:paraId="44000360" w14:textId="77777777" w:rsidR="00701821" w:rsidRPr="00701821" w:rsidRDefault="00701821" w:rsidP="00701821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018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73D68E" wp14:editId="22FAC128">
                <wp:simplePos x="0" y="0"/>
                <wp:positionH relativeFrom="column">
                  <wp:posOffset>7623369</wp:posOffset>
                </wp:positionH>
                <wp:positionV relativeFrom="paragraph">
                  <wp:posOffset>241349</wp:posOffset>
                </wp:positionV>
                <wp:extent cx="239347" cy="220345"/>
                <wp:effectExtent l="0" t="0" r="15240" b="825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47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AFE81" w14:textId="77777777" w:rsidR="00701821" w:rsidRPr="00701821" w:rsidRDefault="00701821" w:rsidP="0070182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3D68E" id="Rectangle 92" o:spid="_x0000_s1097" style="position:absolute;margin-left:600.25pt;margin-top:19pt;width:18.85pt;height:17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" fillcolor="#fff2cc [663]" strokecolor="#1f4d78 [1604]" strokeweight="1pt">
                <v:textbox inset="0,0,0,0">
                  <w:txbxContent>
                    <w:p w14:paraId="1FFAFE81" w14:textId="77777777" w:rsidR="00701821" w:rsidRPr="00701821" w:rsidRDefault="00701821" w:rsidP="00701821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BA0D5AA" w14:textId="77777777" w:rsidR="00175567" w:rsidRPr="00175567" w:rsidRDefault="00175567" w:rsidP="00175567"/>
    <w:p w14:paraId="34318DDC" w14:textId="77777777" w:rsidR="00175567" w:rsidRPr="00175567" w:rsidRDefault="00175567" w:rsidP="00175567"/>
    <w:p w14:paraId="6C1C061D" w14:textId="77777777" w:rsidR="00175567" w:rsidRPr="00175567" w:rsidRDefault="000119A7" w:rsidP="00175567">
      <w:r w:rsidRPr="000119A7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8D0DE85" wp14:editId="4FF556A1">
                <wp:simplePos x="0" y="0"/>
                <wp:positionH relativeFrom="column">
                  <wp:posOffset>5119321</wp:posOffset>
                </wp:positionH>
                <wp:positionV relativeFrom="paragraph">
                  <wp:posOffset>278472</wp:posOffset>
                </wp:positionV>
                <wp:extent cx="5053379" cy="3521904"/>
                <wp:effectExtent l="0" t="0" r="0" b="0"/>
                <wp:wrapNone/>
                <wp:docPr id="9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379" cy="3521904"/>
                          <a:chOff x="-158544" y="0"/>
                          <a:chExt cx="12203728" cy="5726329"/>
                        </a:xfrm>
                      </wpg:grpSpPr>
                      <wps:wsp>
                        <wps:cNvPr id="94" name="Rectangle 94"/>
                        <wps:cNvSpPr/>
                        <wps:spPr>
                          <a:xfrm>
                            <a:off x="1" y="38106"/>
                            <a:ext cx="5566621" cy="148556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" name="TextBox 27"/>
                        <wps:cNvSpPr txBox="1"/>
                        <wps:spPr>
                          <a:xfrm>
                            <a:off x="2797425" y="823055"/>
                            <a:ext cx="3158104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C36E6F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" y="1648715"/>
                            <a:ext cx="5566621" cy="167620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7" name="TextBox 29"/>
                        <wps:cNvSpPr txBox="1"/>
                        <wps:spPr>
                          <a:xfrm>
                            <a:off x="2643164" y="2844023"/>
                            <a:ext cx="2955083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B09FC2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" y="3476109"/>
                            <a:ext cx="5566621" cy="165005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" name="TextBox 31"/>
                        <wps:cNvSpPr txBox="1"/>
                        <wps:spPr>
                          <a:xfrm>
                            <a:off x="2643164" y="4590334"/>
                            <a:ext cx="2955083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F21F90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783936" y="37844"/>
                            <a:ext cx="5875880" cy="147945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" name="TextBox 33"/>
                        <wps:cNvSpPr txBox="1"/>
                        <wps:spPr>
                          <a:xfrm>
                            <a:off x="8908052" y="928741"/>
                            <a:ext cx="3137132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6CB9BE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783936" y="1674860"/>
                            <a:ext cx="5875880" cy="164368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" name="TextBox 35"/>
                        <wps:cNvSpPr txBox="1"/>
                        <wps:spPr>
                          <a:xfrm>
                            <a:off x="8908054" y="2783508"/>
                            <a:ext cx="3091458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43A6FC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783936" y="3476108"/>
                            <a:ext cx="5875880" cy="164368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TextBox 37"/>
                        <wps:cNvSpPr txBox="1"/>
                        <wps:spPr>
                          <a:xfrm>
                            <a:off x="8862322" y="4584274"/>
                            <a:ext cx="3090700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58680F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precio: 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" name="TextBox 2"/>
                        <wps:cNvSpPr txBox="1"/>
                        <wps:spPr>
                          <a:xfrm>
                            <a:off x="3043642" y="0"/>
                            <a:ext cx="2522676" cy="852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75BA4D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 xml:space="preserve">una chaqueta de </w:t>
                              </w:r>
                              <w:r w:rsidRPr="000119A7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cue</w:t>
                              </w: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" name="TextBox 40"/>
                        <wps:cNvSpPr txBox="1"/>
                        <wps:spPr>
                          <a:xfrm>
                            <a:off x="-158544" y="1029561"/>
                            <a:ext cx="3310470" cy="852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2CB3B0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[leather jacket]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" name="TextBox 41"/>
                        <wps:cNvSpPr txBox="1"/>
                        <wps:spPr>
                          <a:xfrm>
                            <a:off x="8908051" y="63220"/>
                            <a:ext cx="2804597" cy="852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179B5F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un viaje a E</w:t>
                              </w:r>
                              <w:r w:rsidRPr="000119A7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cua</w:t>
                              </w: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dor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TextBox 42"/>
                        <wps:cNvSpPr txBox="1"/>
                        <wps:spPr>
                          <a:xfrm>
                            <a:off x="5566319" y="1034850"/>
                            <a:ext cx="4016167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A842C9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[a trip to Ecuador]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0" name="TextBox 43"/>
                        <wps:cNvSpPr txBox="1"/>
                        <wps:spPr>
                          <a:xfrm>
                            <a:off x="8947394" y="1781133"/>
                            <a:ext cx="2838510" cy="852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DCC32C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 xml:space="preserve">una crema para el </w:t>
                              </w:r>
                              <w:r w:rsidRPr="000119A7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cue</w:t>
                              </w: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rpo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1" name="TextBox 44"/>
                        <wps:cNvSpPr txBox="1"/>
                        <wps:spPr>
                          <a:xfrm>
                            <a:off x="5800029" y="2753010"/>
                            <a:ext cx="3170321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8BA3A6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[body cream]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2" name="TextBox 45"/>
                        <wps:cNvSpPr txBox="1"/>
                        <wps:spPr>
                          <a:xfrm>
                            <a:off x="2689070" y="3515002"/>
                            <a:ext cx="2837846" cy="85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378BCB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un huevo de Pas</w:t>
                              </w:r>
                              <w:r w:rsidRPr="000119A7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3" name="TextBox 46"/>
                        <wps:cNvSpPr txBox="1"/>
                        <wps:spPr>
                          <a:xfrm>
                            <a:off x="151332" y="4602931"/>
                            <a:ext cx="3154342" cy="852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8DA690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[Easter egg]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4" name="TextBox 47"/>
                        <wps:cNvSpPr txBox="1"/>
                        <wps:spPr>
                          <a:xfrm>
                            <a:off x="2665339" y="1621346"/>
                            <a:ext cx="2900857" cy="1286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04AAE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  <w:lang w:val="es-ES"/>
                                </w:rPr>
                                <w:t>una entrada a un cir</w:t>
                              </w:r>
                              <w:r w:rsidRPr="000119A7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  <w:lang w:val="es-ES"/>
                                </w:rPr>
                                <w:t>cui</w:t>
                              </w: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  <w:lang w:val="es-ES"/>
                                </w:rPr>
                                <w:t>to de Fórmula -1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5" name="TextBox 49"/>
                        <wps:cNvSpPr txBox="1"/>
                        <wps:spPr>
                          <a:xfrm>
                            <a:off x="31495" y="2523587"/>
                            <a:ext cx="3120429" cy="852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39B17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[admission to a formula 1 circuit]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6" name="TextBox 57"/>
                        <wps:cNvSpPr txBox="1"/>
                        <wps:spPr>
                          <a:xfrm>
                            <a:off x="8787471" y="3839270"/>
                            <a:ext cx="2425598" cy="852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E4F6E3" w14:textId="77777777" w:rsidR="000119A7" w:rsidRPr="000119A7" w:rsidRDefault="000119A7" w:rsidP="000119A7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una li</w:t>
                              </w:r>
                              <w:r w:rsidRPr="000119A7">
                                <w:rPr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cua</w:t>
                              </w: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dora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" name="TextBox 58"/>
                        <wps:cNvSpPr txBox="1"/>
                        <wps:spPr>
                          <a:xfrm>
                            <a:off x="5722432" y="4220133"/>
                            <a:ext cx="3248008" cy="1506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080DDD" w14:textId="77777777" w:rsidR="000119A7" w:rsidRPr="000119A7" w:rsidRDefault="000119A7" w:rsidP="000119A7">
                              <w:pPr>
                                <w:spacing w:line="240" w:lineRule="auto"/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[a blender,</w:t>
                              </w:r>
                            </w:p>
                            <w:p w14:paraId="7C08A5E2" w14:textId="77777777" w:rsidR="000119A7" w:rsidRPr="000119A7" w:rsidRDefault="000119A7" w:rsidP="000119A7">
                              <w:pPr>
                                <w:spacing w:line="240" w:lineRule="auto"/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119A7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food processer]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 descr="leather jacke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46" y="6233"/>
                            <a:ext cx="1035639" cy="1188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McLaren F1 Download P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34" y="1891076"/>
                            <a:ext cx="1516748" cy="721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chocolate easter eggs png&#10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" t="5111" r="9764" b="22650"/>
                          <a:stretch/>
                        </pic:blipFill>
                        <pic:spPr bwMode="auto">
                          <a:xfrm>
                            <a:off x="519681" y="3582139"/>
                            <a:ext cx="1260993" cy="1028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7156" t="14032" r="34556" b="37774"/>
                          <a:stretch/>
                        </pic:blipFill>
                        <pic:spPr>
                          <a:xfrm>
                            <a:off x="6337091" y="102697"/>
                            <a:ext cx="1415607" cy="1046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 descr="png clipart smoothie and blender transparen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7019" y="3515000"/>
                            <a:ext cx="627821" cy="1248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3" descr="Moisturiz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604" y="1725059"/>
                            <a:ext cx="914702" cy="1029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0DE85" id="Group 1" o:spid="_x0000_s1098" style="position:absolute;margin-left:403.1pt;margin-top:21.95pt;width:397.9pt;height:277.3pt;z-index:251691008;mso-width-relative:margin;mso-height-relative:margin" coordorigin="-1585" coordsize="122037,5726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">
                <v:rect id="Rectangle 94" o:spid="_x0000_s1099" style="position:absolute;top:381;width:55666;height:148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" fillcolor="#fbe4d5 [661]" strokecolor="#1f4d78 [1604]" strokeweight="1pt"/>
                <v:shape id="TextBox 27" o:spid="_x0000_s1100" type="#_x0000_t202" style="position:absolute;left:27974;top:8230;width:31581;height:8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z5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yFL4OxTPgFz+AgAA//8DAFBLAQItABQABgAIAAAAIQDb4fbL7gAAAIUBAAATAAAAAAAA&#13;&#10;AAAAAAAAAAAAAABbQ29udGVudF9UeXBlc10ueG1sUEsBAi0AFAAGAAgAAAAhAFr0LFu/AAAAFQEA&#13;&#10;AAsAAAAAAAAAAAAAAAAAHwEAAF9yZWxzLy5yZWxzUEsBAi0AFAAGAAgAAAAhACzYzPnHAAAA4AAA&#13;&#10;AA8AAAAAAAAAAAAAAAAABwIAAGRycy9kb3ducmV2LnhtbFBLBQYAAAAAAwADALcAAAD7AgAAAAA=&#13;&#10;" filled="f" stroked="f">
                  <v:textbox>
                    <w:txbxContent>
                      <w:p w14:paraId="22C36E6F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96" o:spid="_x0000_s1101" style="position:absolute;top:16487;width:55666;height:167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" fillcolor="#fbe4d5 [661]" strokecolor="#1f4d78 [1604]" strokeweight="1pt"/>
                <v:shape id="TextBox 29" o:spid="_x0000_s1102" type="#_x0000_t202" style="position:absolute;left:26431;top:28440;width:29551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cV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2Kzg71A8A3L3CwAA//8DAFBLAQItABQABgAIAAAAIQDb4fbL7gAAAIUBAAATAAAAAAAA&#13;&#10;AAAAAAAAAAAAAABbQ29udGVudF9UeXBlc10ueG1sUEsBAi0AFAAGAAgAAAAhAFr0LFu/AAAAFQEA&#13;&#10;AAsAAAAAAAAAAAAAAAAAHwEAAF9yZWxzLy5yZWxzUEsBAi0AFAAGAAgAAAAhALNG9xXHAAAA4AAA&#13;&#10;AA8AAAAAAAAAAAAAAAAABwIAAGRycy9kb3ducmV2LnhtbFBLBQYAAAAAAwADALcAAAD7AgAAAAA=&#13;&#10;" filled="f" stroked="f">
                  <v:textbox>
                    <w:txbxContent>
                      <w:p w14:paraId="78B09FC2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98" o:spid="_x0000_s1103" style="position:absolute;top:34761;width:55666;height:16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" fillcolor="#fbe4d5 [661]" strokecolor="#1f4d78 [1604]" strokeweight="1pt"/>
                <v:shape id="TextBox 31" o:spid="_x0000_s1104" type="#_x0000_t202" style="position:absolute;left:26431;top:45903;width:29551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" filled="f" stroked="f">
                  <v:textbox>
                    <w:txbxContent>
                      <w:p w14:paraId="7EF21F90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100" o:spid="_x0000_s1105" style="position:absolute;left:57839;top:378;width:58759;height:14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" fillcolor="#fbe4d5 [661]" strokecolor="#1f4d78 [1604]" strokeweight="1pt"/>
                <v:shape id="TextBox 33" o:spid="_x0000_s1106" type="#_x0000_t202" style="position:absolute;left:89080;top:9287;width:31371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ckFxwAAAOE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FBz+DWKG8j8BwAA//8DAFBLAQItABQABgAIAAAAIQDb4fbL7gAAAIUBAAATAAAAAAAA&#13;&#10;AAAAAAAAAAAAAABbQ29udGVudF9UeXBlc10ueG1sUEsBAi0AFAAGAAgAAAAhAFr0LFu/AAAAFQEA&#13;&#10;AAsAAAAAAAAAAAAAAAAAHwEAAF9yZWxzLy5yZWxzUEsBAi0AFAAGAAgAAAAhAMLZyQXHAAAA4QAA&#13;&#10;AA8AAAAAAAAAAAAAAAAABwIAAGRycy9kb3ducmV2LnhtbFBLBQYAAAAAAwADALcAAAD7AgAAAAA=&#13;&#10;" filled="f" stroked="f">
                  <v:textbox>
                    <w:txbxContent>
                      <w:p w14:paraId="236CB9BE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102" o:spid="_x0000_s1107" style="position:absolute;left:57839;top:16748;width:58759;height:164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" fillcolor="#fbe4d5 [661]" strokecolor="#1f4d78 [1604]" strokeweight="1pt"/>
                <v:shape id="TextBox 35" o:spid="_x0000_s1108" type="#_x0000_t202" style="position:absolute;left:89080;top:27835;width:30915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" filled="f" stroked="f">
                  <v:textbox>
                    <w:txbxContent>
                      <w:p w14:paraId="3643A6FC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rect id="Rectangle 104" o:spid="_x0000_s1109" style="position:absolute;left:57839;top:34761;width:58759;height:16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" fillcolor="#fbe4d5 [661]" strokecolor="#1f4d78 [1604]" strokeweight="1pt"/>
                <v:shape id="TextBox 37" o:spid="_x0000_s1110" type="#_x0000_t202" style="position:absolute;left:88623;top:45842;width:30907;height:8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" filled="f" stroked="f">
                  <v:textbox>
                    <w:txbxContent>
                      <w:p w14:paraId="6658680F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precio: ______</w:t>
                        </w:r>
                      </w:p>
                    </w:txbxContent>
                  </v:textbox>
                </v:shape>
                <v:shape id="TextBox 2" o:spid="_x0000_s1111" type="#_x0000_t202" style="position:absolute;left:30436;width:25227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FFxxwAAAOE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KAS+DWKG8jsBwAA//8DAFBLAQItABQABgAIAAAAIQDb4fbL7gAAAIUBAAATAAAAAAAA&#13;&#10;AAAAAAAAAAAAAABbQ29udGVudF9UeXBlc10ueG1sUEsBAi0AFAAGAAgAAAAhAFr0LFu/AAAAFQEA&#13;&#10;AAsAAAAAAAAAAAAAAAAAHwEAAF9yZWxzLy5yZWxzUEsBAi0AFAAGAAgAAAAhAE0wUXHHAAAA4QAA&#13;&#10;AA8AAAAAAAAAAAAAAAAABwIAAGRycy9kb3ducmV2LnhtbFBLBQYAAAAAAwADALcAAAD7AgAAAAA=&#13;&#10;" filled="f" stroked="f">
                  <v:textbox>
                    <w:txbxContent>
                      <w:p w14:paraId="6675BA4D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 xml:space="preserve">una chaqueta de </w:t>
                        </w:r>
                        <w:r w:rsidRPr="000119A7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cue</w:t>
                        </w: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ro</w:t>
                        </w:r>
                      </w:p>
                    </w:txbxContent>
                  </v:textbox>
                </v:shape>
                <v:shape id="TextBox 40" o:spid="_x0000_s1112" type="#_x0000_t202" style="position:absolute;left:-1585;top:10295;width:33104;height:8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" filled="f" stroked="f">
                  <v:textbox>
                    <w:txbxContent>
                      <w:p w14:paraId="382CB3B0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[leather jacket]</w:t>
                        </w:r>
                      </w:p>
                    </w:txbxContent>
                  </v:textbox>
                </v:shape>
                <v:shape id="TextBox 41" o:spid="_x0000_s1113" type="#_x0000_t202" style="position:absolute;left:89080;top:632;width:28046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2CYxwAAAOE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yMvSyOZQC9/AQAA//8DAFBLAQItABQABgAIAAAAIQDb4fbL7gAAAIUBAAATAAAAAAAA&#13;&#10;AAAAAAAAAAAAAABbQ29udGVudF9UeXBlc10ueG1sUEsBAi0AFAAGAAgAAAAhAFr0LFu/AAAAFQEA&#13;&#10;AAsAAAAAAAAAAAAAAAAAHwEAAF9yZWxzLy5yZWxzUEsBAi0AFAAGAAgAAAAhAFPjYJjHAAAA4QAA&#13;&#10;AA8AAAAAAAAAAAAAAAAABwIAAGRycy9kb3ducmV2LnhtbFBLBQYAAAAAAwADALcAAAD7AgAAAAA=&#13;&#10;" filled="f" stroked="f">
                  <v:textbox>
                    <w:txbxContent>
                      <w:p w14:paraId="71179B5F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un viaje a E</w:t>
                        </w:r>
                        <w:r w:rsidRPr="000119A7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cua</w:t>
                        </w: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dor</w:t>
                        </w:r>
                      </w:p>
                    </w:txbxContent>
                  </v:textbox>
                </v:shape>
                <v:shape id="TextBox 42" o:spid="_x0000_s1114" type="#_x0000_t202" style="position:absolute;left:55663;top:10348;width:40161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" filled="f" stroked="f">
                  <v:textbox>
                    <w:txbxContent>
                      <w:p w14:paraId="59A842C9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[a trip to Ecuador]</w:t>
                        </w:r>
                      </w:p>
                    </w:txbxContent>
                  </v:textbox>
                </v:shape>
                <v:shape id="TextBox 43" o:spid="_x0000_s1115" type="#_x0000_t202" style="position:absolute;left:89473;top:17811;width:28386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" filled="f" stroked="f">
                  <v:textbox>
                    <w:txbxContent>
                      <w:p w14:paraId="37DCC32C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 xml:space="preserve">una crema para el </w:t>
                        </w:r>
                        <w:r w:rsidRPr="000119A7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cue</w:t>
                        </w: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rpo</w:t>
                        </w:r>
                      </w:p>
                    </w:txbxContent>
                  </v:textbox>
                </v:shape>
                <v:shape id="TextBox 44" o:spid="_x0000_s1116" type="#_x0000_t202" style="position:absolute;left:58000;top:27530;width:31703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" filled="f" stroked="f">
                  <v:textbox>
                    <w:txbxContent>
                      <w:p w14:paraId="258BA3A6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[body cream]</w:t>
                        </w:r>
                      </w:p>
                    </w:txbxContent>
                  </v:textbox>
                </v:shape>
                <v:shape id="TextBox 45" o:spid="_x0000_s1117" type="#_x0000_t202" style="position:absolute;left:26890;top:35150;width:28379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" filled="f" stroked="f">
                  <v:textbox>
                    <w:txbxContent>
                      <w:p w14:paraId="40378BCB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un huevo de Pas</w:t>
                        </w:r>
                        <w:r w:rsidRPr="000119A7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cua</w:t>
                        </w:r>
                      </w:p>
                    </w:txbxContent>
                  </v:textbox>
                </v:shape>
                <v:shape id="TextBox 46" o:spid="_x0000_s1118" type="#_x0000_t202" style="position:absolute;left:1513;top:46029;width:31543;height:8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" filled="f" stroked="f">
                  <v:textbox>
                    <w:txbxContent>
                      <w:p w14:paraId="0A8DA690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[Easter egg]</w:t>
                        </w:r>
                      </w:p>
                    </w:txbxContent>
                  </v:textbox>
                </v:shape>
                <v:shape id="TextBox 47" o:spid="_x0000_s1119" type="#_x0000_t202" style="position:absolute;left:26653;top:16213;width:29008;height:128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" filled="f" stroked="f">
                  <v:textbox>
                    <w:txbxContent>
                      <w:p w14:paraId="42504AAE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  <w:lang w:val="es-ES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  <w:lang w:val="es-ES"/>
                          </w:rPr>
                          <w:t>una entrada a un cir</w:t>
                        </w:r>
                        <w:r w:rsidRPr="000119A7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  <w:lang w:val="es-ES"/>
                          </w:rPr>
                          <w:t>cui</w:t>
                        </w: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  <w:lang w:val="es-ES"/>
                          </w:rPr>
                          <w:t>to de Fórmula -1</w:t>
                        </w:r>
                      </w:p>
                    </w:txbxContent>
                  </v:textbox>
                </v:shape>
                <v:shape id="TextBox 49" o:spid="_x0000_s1120" type="#_x0000_t202" style="position:absolute;left:314;top:25235;width:31205;height:8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" filled="f" stroked="f">
                  <v:textbox>
                    <w:txbxContent>
                      <w:p w14:paraId="49F39B17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[admission to a formula 1 circuit]</w:t>
                        </w:r>
                      </w:p>
                    </w:txbxContent>
                  </v:textbox>
                </v:shape>
                <v:shape id="TextBox 57" o:spid="_x0000_s1121" type="#_x0000_t202" style="position:absolute;left:87874;top:38392;width:24256;height:8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" filled="f" stroked="f">
                  <v:textbox>
                    <w:txbxContent>
                      <w:p w14:paraId="67E4F6E3" w14:textId="77777777" w:rsidR="000119A7" w:rsidRPr="000119A7" w:rsidRDefault="000119A7" w:rsidP="000119A7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una li</w:t>
                        </w:r>
                        <w:r w:rsidRPr="000119A7">
                          <w:rPr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cua</w:t>
                        </w: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dora</w:t>
                        </w:r>
                      </w:p>
                    </w:txbxContent>
                  </v:textbox>
                </v:shape>
                <v:shape id="TextBox 58" o:spid="_x0000_s1122" type="#_x0000_t202" style="position:absolute;left:57224;top:42201;width:32480;height:150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" filled="f" stroked="f">
                  <v:textbox>
                    <w:txbxContent>
                      <w:p w14:paraId="1C080DDD" w14:textId="77777777" w:rsidR="000119A7" w:rsidRPr="000119A7" w:rsidRDefault="000119A7" w:rsidP="000119A7">
                        <w:pPr>
                          <w:spacing w:line="240" w:lineRule="auto"/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[a blender,</w:t>
                        </w:r>
                      </w:p>
                      <w:p w14:paraId="7C08A5E2" w14:textId="77777777" w:rsidR="000119A7" w:rsidRPr="000119A7" w:rsidRDefault="000119A7" w:rsidP="000119A7">
                        <w:pPr>
                          <w:spacing w:line="240" w:lineRule="auto"/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0119A7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food processer]</w:t>
                        </w:r>
                      </w:p>
                    </w:txbxContent>
                  </v:textbox>
                </v:shape>
                <v:shape id="Picture 118" o:spid="_x0000_s1123" type="#_x0000_t75" alt="leather jacket&#10;" style="position:absolute;left:6798;top:62;width:10356;height:118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">
                  <v:imagedata r:id="rId38" o:title="leather jacket&#10;"/>
                </v:shape>
                <v:shape id="Picture 119" o:spid="_x0000_s1124" type="#_x0000_t75" alt="McLaren F1 Download PNG " style="position:absolute;left:5643;top:18910;width:15167;height:7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">
                  <v:imagedata r:id="rId39" o:title="McLaren F1 Download PNG "/>
                </v:shape>
                <v:shape id="Picture 120" o:spid="_x0000_s1125" type="#_x0000_t75" alt="chocolate easter eggs png&#10;" style="position:absolute;left:5196;top:35821;width:12610;height:10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">
                  <v:imagedata r:id="rId40" o:title="chocolate easter eggs png&#10;" croptop="3350f" cropbottom="14844f" cropleft="4361f" cropright="6399f" chromakey="#fefefe"/>
                </v:shape>
                <v:shape id="Picture 121" o:spid="_x0000_s1126" type="#_x0000_t75" style="position:absolute;left:63370;top:1026;width:14156;height:10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">
                  <v:imagedata r:id="rId41" o:title="" croptop="9196f" cropbottom="24756f" cropleft="4690f" cropright="22647f"/>
                </v:shape>
                <v:shape id="Picture 122" o:spid="_x0000_s1127" type="#_x0000_t75" alt="png clipart smoothie and blender transparent&#10;" style="position:absolute;left:80870;top:35150;width:6278;height:124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">
                  <v:imagedata r:id="rId42" o:title="png clipart smoothie and blender transparent&#10;"/>
                </v:shape>
                <v:shape id="Picture 123" o:spid="_x0000_s1128" type="#_x0000_t75" alt="Moisturizer Clipart" style="position:absolute;left:65726;top:17250;width:9147;height:10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">
                  <v:imagedata r:id="rId43" o:title="Moisturizer Clipart"/>
                </v:shape>
              </v:group>
            </w:pict>
          </mc:Fallback>
        </mc:AlternateContent>
      </w:r>
      <w:r w:rsidRPr="000119A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092ED1" wp14:editId="0555B09E">
                <wp:simplePos x="0" y="0"/>
                <wp:positionH relativeFrom="column">
                  <wp:posOffset>7582535</wp:posOffset>
                </wp:positionH>
                <wp:positionV relativeFrom="paragraph">
                  <wp:posOffset>298843</wp:posOffset>
                </wp:positionV>
                <wp:extent cx="246380" cy="220345"/>
                <wp:effectExtent l="0" t="0" r="0" b="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A3366" w14:textId="77777777" w:rsidR="000119A7" w:rsidRPr="00E322BA" w:rsidRDefault="000119A7" w:rsidP="000119A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322BA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12092ED1" id="Rectangle 133" o:spid="_x0000_s1129" style="position:absolute;margin-left:597.05pt;margin-top:23.55pt;width:19.4pt;height:17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" fillcolor="#fbe4d5 [661]" strokecolor="#1f4d78 [1604]" strokeweight="1pt">
                <v:textbox inset="0,0,0,0">
                  <w:txbxContent>
                    <w:p w14:paraId="4D0A3366" w14:textId="77777777" w:rsidR="000119A7" w:rsidRPr="00E322BA" w:rsidRDefault="000119A7" w:rsidP="000119A7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E322BA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119A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6542B6" wp14:editId="1EBD2B7E">
                <wp:simplePos x="0" y="0"/>
                <wp:positionH relativeFrom="column">
                  <wp:posOffset>5189855</wp:posOffset>
                </wp:positionH>
                <wp:positionV relativeFrom="paragraph">
                  <wp:posOffset>312420</wp:posOffset>
                </wp:positionV>
                <wp:extent cx="246380" cy="220345"/>
                <wp:effectExtent l="0" t="0" r="0" b="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57858" w14:textId="77777777" w:rsidR="000119A7" w:rsidRPr="00E322BA" w:rsidRDefault="000119A7" w:rsidP="000119A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322BA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436542B6" id="Rectangle 130" o:spid="_x0000_s1130" style="position:absolute;margin-left:408.65pt;margin-top:24.6pt;width:19.4pt;height:17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" fillcolor="#fbe4d5 [661]" strokecolor="#1f4d78 [1604]" strokeweight="1pt">
                <v:textbox inset="0,0,0,0">
                  <w:txbxContent>
                    <w:p w14:paraId="34757858" w14:textId="77777777" w:rsidR="000119A7" w:rsidRPr="00E322BA" w:rsidRDefault="000119A7" w:rsidP="000119A7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E322BA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A237489" w14:textId="77777777" w:rsidR="00175567" w:rsidRPr="00175567" w:rsidRDefault="00964162" w:rsidP="00175567">
      <w:r w:rsidRPr="00AA2E2D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A3A3F6A" wp14:editId="079F99A8">
                <wp:simplePos x="0" y="0"/>
                <wp:positionH relativeFrom="column">
                  <wp:posOffset>-50556</wp:posOffset>
                </wp:positionH>
                <wp:positionV relativeFrom="paragraph">
                  <wp:posOffset>26328</wp:posOffset>
                </wp:positionV>
                <wp:extent cx="4934415" cy="3209925"/>
                <wp:effectExtent l="0" t="0" r="6350" b="15875"/>
                <wp:wrapNone/>
                <wp:docPr id="1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415" cy="3209925"/>
                          <a:chOff x="0" y="0"/>
                          <a:chExt cx="10508995" cy="5082087"/>
                        </a:xfrm>
                      </wpg:grpSpPr>
                      <wps:wsp>
                        <wps:cNvPr id="137" name="Rectangle 137"/>
                        <wps:cNvSpPr/>
                        <wps:spPr>
                          <a:xfrm>
                            <a:off x="69572" y="3519667"/>
                            <a:ext cx="5075573" cy="156242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8" name="TextBox 4"/>
                        <wps:cNvSpPr txBox="1"/>
                        <wps:spPr>
                          <a:xfrm>
                            <a:off x="3461939" y="4201559"/>
                            <a:ext cx="2245995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5A0D68" w14:textId="77777777" w:rsidR="00AA2E2D" w:rsidRPr="00AA2E2D" w:rsidRDefault="00AA2E2D" w:rsidP="00AA2E2D">
                              <w:pPr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A2E2D"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9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359457" y="3519667"/>
                            <a:ext cx="5075573" cy="156242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0" name="TextBox 12"/>
                        <wps:cNvSpPr txBox="1"/>
                        <wps:spPr>
                          <a:xfrm>
                            <a:off x="8263000" y="4201559"/>
                            <a:ext cx="2245995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0CC6C8" w14:textId="77777777" w:rsidR="00AA2E2D" w:rsidRPr="00AA2E2D" w:rsidRDefault="00AA2E2D" w:rsidP="00AA2E2D">
                              <w:pPr>
                                <w:textAlignment w:val="baseline"/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A2E2D"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15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0394" y="1721424"/>
                            <a:ext cx="5075573" cy="156242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2" name="TextBox 24"/>
                        <wps:cNvSpPr txBox="1"/>
                        <wps:spPr>
                          <a:xfrm>
                            <a:off x="3442921" y="2403568"/>
                            <a:ext cx="2245995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5496B4" w14:textId="77777777" w:rsidR="00AA2E2D" w:rsidRPr="00AA2E2D" w:rsidRDefault="00AA2E2D" w:rsidP="00AA2E2D">
                              <w:pPr>
                                <w:textAlignment w:val="baseline"/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A2E2D"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28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340279" y="1721424"/>
                            <a:ext cx="5075573" cy="156242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4" name="TextBox 28"/>
                        <wps:cNvSpPr txBox="1"/>
                        <wps:spPr>
                          <a:xfrm>
                            <a:off x="8244227" y="2403568"/>
                            <a:ext cx="2246630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687AB1" w14:textId="77777777" w:rsidR="00AA2E2D" w:rsidRPr="00AA2E2D" w:rsidRDefault="00AA2E2D" w:rsidP="00AA2E2D">
                              <w:pPr>
                                <w:textAlignment w:val="baseline"/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A2E2D"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5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1216" y="0"/>
                            <a:ext cx="5075573" cy="156242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6" name="TextBox 32"/>
                        <wps:cNvSpPr txBox="1"/>
                        <wps:spPr>
                          <a:xfrm>
                            <a:off x="3423743" y="682385"/>
                            <a:ext cx="2245995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C147C" w14:textId="77777777" w:rsidR="00AA2E2D" w:rsidRPr="00AA2E2D" w:rsidRDefault="00AA2E2D" w:rsidP="00AA2E2D">
                              <w:pPr>
                                <w:textAlignment w:val="baseline"/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A2E2D"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29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21101" y="0"/>
                            <a:ext cx="5075573" cy="156242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" name="TextBox 36"/>
                        <wps:cNvSpPr txBox="1"/>
                        <wps:spPr>
                          <a:xfrm>
                            <a:off x="8225048" y="682385"/>
                            <a:ext cx="2245995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DE8532" w14:textId="77777777" w:rsidR="00AA2E2D" w:rsidRPr="00AA2E2D" w:rsidRDefault="00AA2E2D" w:rsidP="00AA2E2D">
                              <w:pPr>
                                <w:textAlignment w:val="baseline"/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A2E2D">
                                <w:rPr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195 euros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9" name="TextBox 44"/>
                        <wps:cNvSpPr txBox="1"/>
                        <wps:spPr>
                          <a:xfrm>
                            <a:off x="31211" y="985551"/>
                            <a:ext cx="3240777" cy="4918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DC5C1" w14:textId="77777777" w:rsidR="00AA2E2D" w:rsidRPr="00AA2E2D" w:rsidRDefault="00AA2E2D" w:rsidP="00AA2E2D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A2E2D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[leather jacket]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0" name="TextBox 45"/>
                        <wps:cNvSpPr txBox="1"/>
                        <wps:spPr>
                          <a:xfrm>
                            <a:off x="5316516" y="1126504"/>
                            <a:ext cx="3042285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0274EF" w14:textId="77777777" w:rsidR="00AA2E2D" w:rsidRPr="00AA2E2D" w:rsidRDefault="00AA2E2D" w:rsidP="00AA2E2D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A2E2D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[a trip to Ecuador]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1" name="TextBox 46"/>
                        <wps:cNvSpPr txBox="1"/>
                        <wps:spPr>
                          <a:xfrm>
                            <a:off x="5359450" y="2822386"/>
                            <a:ext cx="2513330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13C63" w14:textId="77777777" w:rsidR="00AA2E2D" w:rsidRPr="00AA2E2D" w:rsidRDefault="00AA2E2D" w:rsidP="00AA2E2D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A2E2D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[body cream]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2" name="TextBox 47"/>
                        <wps:cNvSpPr txBox="1"/>
                        <wps:spPr>
                          <a:xfrm>
                            <a:off x="172736" y="4504862"/>
                            <a:ext cx="3011805" cy="4953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E04CD3" w14:textId="77777777" w:rsidR="00AA2E2D" w:rsidRPr="00AA2E2D" w:rsidRDefault="00AA2E2D" w:rsidP="00AA2E2D">
                              <w:pPr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A2E2D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[Easter egg]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3" name="TextBox 48"/>
                        <wps:cNvSpPr txBox="1"/>
                        <wps:spPr>
                          <a:xfrm>
                            <a:off x="0" y="2479648"/>
                            <a:ext cx="2980689" cy="7377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5C51E3" w14:textId="77777777" w:rsidR="00AA2E2D" w:rsidRPr="00AA2E2D" w:rsidRDefault="00AA2E2D" w:rsidP="00AA2E2D">
                              <w:pPr>
                                <w:rPr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A2E2D">
                                <w:rPr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[admission to a formula 1 circuit]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4" name="TextBox 49"/>
                        <wps:cNvSpPr txBox="1"/>
                        <wps:spPr>
                          <a:xfrm>
                            <a:off x="5398151" y="4040007"/>
                            <a:ext cx="3229523" cy="960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F6A301" w14:textId="77777777" w:rsidR="00AA2E2D" w:rsidRPr="00AA2E2D" w:rsidRDefault="00AA2E2D" w:rsidP="00964162">
                              <w:pPr>
                                <w:spacing w:line="240" w:lineRule="auto"/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A2E2D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[a blender,</w:t>
                              </w:r>
                            </w:p>
                            <w:p w14:paraId="67D839BF" w14:textId="77777777" w:rsidR="00AA2E2D" w:rsidRPr="00AA2E2D" w:rsidRDefault="00AA2E2D" w:rsidP="00964162">
                              <w:pPr>
                                <w:spacing w:line="240" w:lineRule="auto"/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A2E2D">
                                <w:rPr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food processer]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5" descr="leather jacke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699" y="25908"/>
                            <a:ext cx="973715" cy="1117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6" descr="McLaren F1 Download P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342" y="1829985"/>
                            <a:ext cx="1516748" cy="72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7" descr="chocolate easter eggs png&#10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" t="5111" r="9764" b="22650"/>
                          <a:stretch/>
                        </pic:blipFill>
                        <pic:spPr bwMode="auto">
                          <a:xfrm>
                            <a:off x="648342" y="3713610"/>
                            <a:ext cx="1127526" cy="9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7156" t="14032" r="34556" b="37774"/>
                          <a:stretch/>
                        </pic:blipFill>
                        <pic:spPr>
                          <a:xfrm>
                            <a:off x="6023342" y="97760"/>
                            <a:ext cx="1415607" cy="1032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 descr="png clipart smoothie and blender transparen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304" y="3560981"/>
                            <a:ext cx="520614" cy="1035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0" descr="Moisturiz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875" y="1793943"/>
                            <a:ext cx="914702" cy="1029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A3F6A" id="_x0000_s1131" style="position:absolute;margin-left:-4pt;margin-top:2.05pt;width:388.55pt;height:252.75pt;z-index:251700224;mso-width-relative:margin;mso-height-relative:margin" coordsize="105089,508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">
                <v:rect id="Rectangle 137" o:spid="_x0000_s1132" style="position:absolute;left:695;top:35196;width:50756;height:15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" fillcolor="#fff2cc [663]" strokecolor="#1f4d78 [1604]" strokeweight="1pt"/>
                <v:shape id="TextBox 4" o:spid="_x0000_s1133" type="#_x0000_t202" style="position:absolute;left:34619;top:42015;width:22460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" filled="f" stroked="f">
                  <v:textbox>
                    <w:txbxContent>
                      <w:p w14:paraId="435A0D68" w14:textId="77777777" w:rsidR="00AA2E2D" w:rsidRPr="00AA2E2D" w:rsidRDefault="00AA2E2D" w:rsidP="00AA2E2D">
                        <w:pPr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AA2E2D"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9 euros</w:t>
                        </w:r>
                      </w:p>
                    </w:txbxContent>
                  </v:textbox>
                </v:shape>
                <v:rect id="Rectangle 139" o:spid="_x0000_s1134" style="position:absolute;left:53594;top:35196;width:50756;height:15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" fillcolor="#fff2cc [663]" strokecolor="#1f4d78 [1604]" strokeweight="1pt"/>
                <v:shape id="TextBox 12" o:spid="_x0000_s1135" type="#_x0000_t202" style="position:absolute;left:82630;top:42015;width:22459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" filled="f" stroked="f">
                  <v:textbox>
                    <w:txbxContent>
                      <w:p w14:paraId="3B0CC6C8" w14:textId="77777777" w:rsidR="00AA2E2D" w:rsidRPr="00AA2E2D" w:rsidRDefault="00AA2E2D" w:rsidP="00AA2E2D">
                        <w:pPr>
                          <w:textAlignment w:val="baseline"/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AA2E2D"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15 euros</w:t>
                        </w:r>
                      </w:p>
                    </w:txbxContent>
                  </v:textbox>
                </v:shape>
                <v:rect id="Rectangle 141" o:spid="_x0000_s1136" style="position:absolute;left:503;top:17214;width:50756;height:15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" fillcolor="#fff2cc [663]" strokecolor="#1f4d78 [1604]" strokeweight="1pt"/>
                <v:shape id="TextBox 24" o:spid="_x0000_s1137" type="#_x0000_t202" style="position:absolute;left:34429;top:24035;width:22460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" filled="f" stroked="f">
                  <v:textbox>
                    <w:txbxContent>
                      <w:p w14:paraId="5A5496B4" w14:textId="77777777" w:rsidR="00AA2E2D" w:rsidRPr="00AA2E2D" w:rsidRDefault="00AA2E2D" w:rsidP="00AA2E2D">
                        <w:pPr>
                          <w:textAlignment w:val="baseline"/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AA2E2D"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28 euros</w:t>
                        </w:r>
                      </w:p>
                    </w:txbxContent>
                  </v:textbox>
                </v:shape>
                <v:rect id="Rectangle 143" o:spid="_x0000_s1138" style="position:absolute;left:53402;top:17214;width:50756;height:15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" fillcolor="#fff2cc [663]" strokecolor="#1f4d78 [1604]" strokeweight="1pt"/>
                <v:shape id="TextBox 28" o:spid="_x0000_s1139" type="#_x0000_t202" style="position:absolute;left:82442;top:24035;width:22466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" filled="f" stroked="f">
                  <v:textbox>
                    <w:txbxContent>
                      <w:p w14:paraId="2D687AB1" w14:textId="77777777" w:rsidR="00AA2E2D" w:rsidRPr="00AA2E2D" w:rsidRDefault="00AA2E2D" w:rsidP="00AA2E2D">
                        <w:pPr>
                          <w:textAlignment w:val="baseline"/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AA2E2D"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5 euros</w:t>
                        </w:r>
                      </w:p>
                    </w:txbxContent>
                  </v:textbox>
                </v:shape>
                <v:rect id="Rectangle 145" o:spid="_x0000_s1140" style="position:absolute;left:312;width:50755;height:15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" fillcolor="#fff2cc [663]" strokecolor="#1f4d78 [1604]" strokeweight="1pt"/>
                <v:shape id="TextBox 32" o:spid="_x0000_s1141" type="#_x0000_t202" style="position:absolute;left:34237;top:6823;width:22460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" filled="f" stroked="f">
                  <v:textbox>
                    <w:txbxContent>
                      <w:p w14:paraId="1B3C147C" w14:textId="77777777" w:rsidR="00AA2E2D" w:rsidRPr="00AA2E2D" w:rsidRDefault="00AA2E2D" w:rsidP="00AA2E2D">
                        <w:pPr>
                          <w:textAlignment w:val="baseline"/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AA2E2D"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29 euros</w:t>
                        </w:r>
                      </w:p>
                    </w:txbxContent>
                  </v:textbox>
                </v:shape>
                <v:rect id="Rectangle 147" o:spid="_x0000_s1142" style="position:absolute;left:53211;width:50755;height:15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" fillcolor="#fff2cc [663]" strokecolor="#1f4d78 [1604]" strokeweight="1pt"/>
                <v:shape id="TextBox 36" o:spid="_x0000_s1143" type="#_x0000_t202" style="position:absolute;left:82250;top:6823;width:22460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" filled="f" stroked="f">
                  <v:textbox>
                    <w:txbxContent>
                      <w:p w14:paraId="42DE8532" w14:textId="77777777" w:rsidR="00AA2E2D" w:rsidRPr="00AA2E2D" w:rsidRDefault="00AA2E2D" w:rsidP="00AA2E2D">
                        <w:pPr>
                          <w:textAlignment w:val="baseline"/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AA2E2D">
                          <w:rPr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195 euros</w:t>
                        </w:r>
                      </w:p>
                    </w:txbxContent>
                  </v:textbox>
                </v:shape>
                <v:shape id="TextBox 44" o:spid="_x0000_s1144" type="#_x0000_t202" style="position:absolute;left:312;top:9855;width:32407;height:4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" filled="f" stroked="f">
                  <v:textbox>
                    <w:txbxContent>
                      <w:p w14:paraId="7C6DC5C1" w14:textId="77777777" w:rsidR="00AA2E2D" w:rsidRPr="00AA2E2D" w:rsidRDefault="00AA2E2D" w:rsidP="00AA2E2D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AA2E2D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[leather jacket]</w:t>
                        </w:r>
                      </w:p>
                    </w:txbxContent>
                  </v:textbox>
                </v:shape>
                <v:shape id="TextBox 45" o:spid="_x0000_s1145" type="#_x0000_t202" style="position:absolute;left:53165;top:11265;width:30423;height:39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" filled="f" stroked="f">
                  <v:textbox>
                    <w:txbxContent>
                      <w:p w14:paraId="680274EF" w14:textId="77777777" w:rsidR="00AA2E2D" w:rsidRPr="00AA2E2D" w:rsidRDefault="00AA2E2D" w:rsidP="00AA2E2D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AA2E2D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[a trip to Ecuador]</w:t>
                        </w:r>
                      </w:p>
                    </w:txbxContent>
                  </v:textbox>
                </v:shape>
                <v:shape id="TextBox 46" o:spid="_x0000_s1146" type="#_x0000_t202" style="position:absolute;left:53594;top:28223;width:25133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" filled="f" stroked="f">
                  <v:textbox>
                    <w:txbxContent>
                      <w:p w14:paraId="3B113C63" w14:textId="77777777" w:rsidR="00AA2E2D" w:rsidRPr="00AA2E2D" w:rsidRDefault="00AA2E2D" w:rsidP="00AA2E2D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AA2E2D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[body cream]</w:t>
                        </w:r>
                      </w:p>
                    </w:txbxContent>
                  </v:textbox>
                </v:shape>
                <v:shape id="TextBox 47" o:spid="_x0000_s1147" type="#_x0000_t202" style="position:absolute;left:1727;top:45048;width:30118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" filled="f" stroked="f">
                  <v:textbox>
                    <w:txbxContent>
                      <w:p w14:paraId="6CE04CD3" w14:textId="77777777" w:rsidR="00AA2E2D" w:rsidRPr="00AA2E2D" w:rsidRDefault="00AA2E2D" w:rsidP="00AA2E2D">
                        <w:pPr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AA2E2D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[Easter egg]</w:t>
                        </w:r>
                      </w:p>
                    </w:txbxContent>
                  </v:textbox>
                </v:shape>
                <v:shape id="TextBox 48" o:spid="_x0000_s1148" type="#_x0000_t202" style="position:absolute;top:24796;width:29806;height:73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" filled="f" stroked="f">
                  <v:textbox>
                    <w:txbxContent>
                      <w:p w14:paraId="625C51E3" w14:textId="77777777" w:rsidR="00AA2E2D" w:rsidRPr="00AA2E2D" w:rsidRDefault="00AA2E2D" w:rsidP="00AA2E2D">
                        <w:pPr>
                          <w:rPr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AA2E2D">
                          <w:rPr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[admission to a formula 1 circuit]</w:t>
                        </w:r>
                      </w:p>
                    </w:txbxContent>
                  </v:textbox>
                </v:shape>
                <v:shape id="TextBox 49" o:spid="_x0000_s1149" type="#_x0000_t202" style="position:absolute;left:53981;top:40400;width:32295;height:9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" filled="f" stroked="f">
                  <v:textbox>
                    <w:txbxContent>
                      <w:p w14:paraId="43F6A301" w14:textId="77777777" w:rsidR="00AA2E2D" w:rsidRPr="00AA2E2D" w:rsidRDefault="00AA2E2D" w:rsidP="00964162">
                        <w:pPr>
                          <w:spacing w:line="240" w:lineRule="auto"/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AA2E2D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[a blender,</w:t>
                        </w:r>
                      </w:p>
                      <w:p w14:paraId="67D839BF" w14:textId="77777777" w:rsidR="00AA2E2D" w:rsidRPr="00AA2E2D" w:rsidRDefault="00AA2E2D" w:rsidP="00964162">
                        <w:pPr>
                          <w:spacing w:line="240" w:lineRule="auto"/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</w:pPr>
                        <w:r w:rsidRPr="00AA2E2D">
                          <w:rPr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food processer]</w:t>
                        </w:r>
                      </w:p>
                    </w:txbxContent>
                  </v:textbox>
                </v:shape>
                <v:shape id="Picture 155" o:spid="_x0000_s1150" type="#_x0000_t75" alt="leather jacket&#10;" style="position:absolute;left:9046;top:259;width:9738;height:11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">
                  <v:imagedata r:id="rId49" o:title="leather jacket&#10;"/>
                </v:shape>
                <v:shape id="Picture 156" o:spid="_x0000_s1151" type="#_x0000_t75" alt="McLaren F1 Download PNG " style="position:absolute;left:6483;top:18299;width:15167;height:7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">
                  <v:imagedata r:id="rId50" o:title="McLaren F1 Download PNG "/>
                </v:shape>
                <v:shape id="Picture 157" o:spid="_x0000_s1152" type="#_x0000_t75" alt="chocolate easter eggs png&#10;" style="position:absolute;left:6483;top:37136;width:11275;height:9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">
                  <v:imagedata r:id="rId51" o:title="chocolate easter eggs png&#10;" croptop="3350f" cropbottom="14844f" cropleft="4361f" cropright="6399f" chromakey="#fefefe"/>
                </v:shape>
                <v:shape id="Picture 158" o:spid="_x0000_s1153" type="#_x0000_t75" style="position:absolute;left:60233;top:977;width:14156;height:10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">
                  <v:imagedata r:id="rId41" o:title="" croptop="9196f" cropbottom="24756f" cropleft="4690f" cropright="22647f"/>
                </v:shape>
                <v:shape id="Picture 159" o:spid="_x0000_s1154" type="#_x0000_t75" alt="png clipart smoothie and blender transparent&#10;" style="position:absolute;left:75333;top:35609;width:5206;height:103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">
                  <v:imagedata r:id="rId52" o:title="png clipart smoothie and blender transparent&#10;"/>
                </v:shape>
                <v:shape id="Picture 160" o:spid="_x0000_s1155" type="#_x0000_t75" alt="Moisturizer Clipart" style="position:absolute;left:60458;top:17939;width:9147;height:10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">
                  <v:imagedata r:id="rId53" o:title="Moisturizer Clipart"/>
                </v:shape>
              </v:group>
            </w:pict>
          </mc:Fallback>
        </mc:AlternateContent>
      </w:r>
      <w:r w:rsidR="00AA2E2D" w:rsidRPr="00AA2E2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D674D6" wp14:editId="0E4CEF11">
                <wp:simplePos x="0" y="0"/>
                <wp:positionH relativeFrom="column">
                  <wp:posOffset>2448263</wp:posOffset>
                </wp:positionH>
                <wp:positionV relativeFrom="paragraph">
                  <wp:posOffset>37318</wp:posOffset>
                </wp:positionV>
                <wp:extent cx="259715" cy="224155"/>
                <wp:effectExtent l="0" t="0" r="6985" b="1714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241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F58FC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674D6" id="Rectangle 170" o:spid="_x0000_s1156" style="position:absolute;margin-left:192.8pt;margin-top:2.95pt;width:20.45pt;height:1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" fillcolor="#fff2cc [663]" strokecolor="#1f4d78 [1604]" strokeweight="1pt">
                <v:textbox inset="0,0,0,0">
                  <w:txbxContent>
                    <w:p w14:paraId="587F58FC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AA2E2D" w:rsidRPr="00AA2E2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7C10EE" wp14:editId="0AA24551">
                <wp:simplePos x="0" y="0"/>
                <wp:positionH relativeFrom="column">
                  <wp:posOffset>-27305</wp:posOffset>
                </wp:positionH>
                <wp:positionV relativeFrom="paragraph">
                  <wp:posOffset>25400</wp:posOffset>
                </wp:positionV>
                <wp:extent cx="246380" cy="220345"/>
                <wp:effectExtent l="0" t="0" r="7620" b="825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EC692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C10EE" id="Rectangle 167" o:spid="_x0000_s1157" style="position:absolute;margin-left:-2.15pt;margin-top:2pt;width:19.4pt;height:17.3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" fillcolor="#fff2cc [663]" strokecolor="#1f4d78 [1604]" strokeweight="1pt">
                <v:textbox inset="0,0,0,0">
                  <w:txbxContent>
                    <w:p w14:paraId="27EEC692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D3A51C3" w14:textId="77777777" w:rsidR="00175567" w:rsidRPr="00175567" w:rsidRDefault="00175567" w:rsidP="00175567"/>
    <w:p w14:paraId="115F5CD7" w14:textId="77777777" w:rsidR="00175567" w:rsidRPr="00175567" w:rsidRDefault="00AA2E2D" w:rsidP="00A277F2">
      <w:pPr>
        <w:tabs>
          <w:tab w:val="left" w:pos="12301"/>
        </w:tabs>
      </w:pPr>
      <w:r w:rsidRPr="000119A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49F983" wp14:editId="46F5DC33">
                <wp:simplePos x="0" y="0"/>
                <wp:positionH relativeFrom="column">
                  <wp:posOffset>5182528</wp:posOffset>
                </wp:positionH>
                <wp:positionV relativeFrom="paragraph">
                  <wp:posOffset>287802</wp:posOffset>
                </wp:positionV>
                <wp:extent cx="246380" cy="241447"/>
                <wp:effectExtent l="0" t="0" r="7620" b="1270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144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C81C6" w14:textId="77777777" w:rsidR="000119A7" w:rsidRPr="00E322BA" w:rsidRDefault="000119A7" w:rsidP="000119A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322BA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9F983" id="Rectangle 131" o:spid="_x0000_s1158" style="position:absolute;margin-left:408.05pt;margin-top:22.65pt;width:19.4pt;height:1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" fillcolor="#fbe4d5 [661]" strokecolor="#1f4d78 [1604]" strokeweight="1pt">
                <v:textbox inset="0,0,0,0">
                  <w:txbxContent>
                    <w:p w14:paraId="76DC81C6" w14:textId="77777777" w:rsidR="000119A7" w:rsidRPr="00E322BA" w:rsidRDefault="000119A7" w:rsidP="000119A7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E322BA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0119A7" w:rsidRPr="000119A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0D608D" wp14:editId="593DDAC3">
                <wp:simplePos x="0" y="0"/>
                <wp:positionH relativeFrom="column">
                  <wp:posOffset>7586897</wp:posOffset>
                </wp:positionH>
                <wp:positionV relativeFrom="paragraph">
                  <wp:posOffset>290611</wp:posOffset>
                </wp:positionV>
                <wp:extent cx="246380" cy="220345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A243D" w14:textId="77777777" w:rsidR="000119A7" w:rsidRPr="00E322BA" w:rsidRDefault="000119A7" w:rsidP="000119A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322BA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610D608D" id="Rectangle 134" o:spid="_x0000_s1159" style="position:absolute;margin-left:597.4pt;margin-top:22.9pt;width:19.4pt;height:17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" fillcolor="#fbe4d5 [661]" strokecolor="#1f4d78 [1604]" strokeweight="1pt">
                <v:textbox inset="0,0,0,0">
                  <w:txbxContent>
                    <w:p w14:paraId="2D6A243D" w14:textId="77777777" w:rsidR="000119A7" w:rsidRPr="00E322BA" w:rsidRDefault="000119A7" w:rsidP="000119A7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E322BA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A277F2">
        <w:tab/>
      </w:r>
    </w:p>
    <w:p w14:paraId="12796406" w14:textId="77777777" w:rsidR="00175567" w:rsidRPr="00175567" w:rsidRDefault="00AA2E2D" w:rsidP="00175567"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FE4701" wp14:editId="19F6B4E0">
                <wp:simplePos x="0" y="0"/>
                <wp:positionH relativeFrom="column">
                  <wp:posOffset>2462188</wp:posOffset>
                </wp:positionH>
                <wp:positionV relativeFrom="paragraph">
                  <wp:posOffset>108292</wp:posOffset>
                </wp:positionV>
                <wp:extent cx="246380" cy="220345"/>
                <wp:effectExtent l="0" t="0" r="7620" b="825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03431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E4701" id="Rectangle 171" o:spid="_x0000_s1160" style="position:absolute;margin-left:193.85pt;margin-top:8.55pt;width:19.4pt;height:17.3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" fillcolor="#fff2cc [663]" strokecolor="#1f4d78 [1604]" strokeweight="1pt">
                <v:textbox inset="0,0,0,0">
                  <w:txbxContent>
                    <w:p w14:paraId="11C03431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85C21A" wp14:editId="2E743949">
                <wp:simplePos x="0" y="0"/>
                <wp:positionH relativeFrom="column">
                  <wp:posOffset>-21590</wp:posOffset>
                </wp:positionH>
                <wp:positionV relativeFrom="paragraph">
                  <wp:posOffset>101123</wp:posOffset>
                </wp:positionV>
                <wp:extent cx="246380" cy="220345"/>
                <wp:effectExtent l="0" t="0" r="7620" b="825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9ACFF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85C21A" id="Rectangle 168" o:spid="_x0000_s1161" style="position:absolute;margin-left:-1.7pt;margin-top:7.95pt;width:19.4pt;height:17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" fillcolor="#fff2cc [663]" strokecolor="#1f4d78 [1604]" strokeweight="1pt">
                <v:textbox inset="0,0,0,0">
                  <w:txbxContent>
                    <w:p w14:paraId="0CE9ACFF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55FEEB55" w14:textId="77777777" w:rsidR="00175567" w:rsidRPr="00175567" w:rsidRDefault="00175567" w:rsidP="00175567"/>
    <w:p w14:paraId="2F96FBB7" w14:textId="77777777" w:rsidR="00175567" w:rsidRPr="00175567" w:rsidRDefault="00175567" w:rsidP="00282F0B">
      <w:pPr>
        <w:ind w:firstLine="720"/>
      </w:pPr>
    </w:p>
    <w:p w14:paraId="4E435B2B" w14:textId="77777777" w:rsidR="00175567" w:rsidRPr="00175567" w:rsidRDefault="00AA2E2D" w:rsidP="00175567"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C67731" wp14:editId="47D76C31">
                <wp:simplePos x="0" y="0"/>
                <wp:positionH relativeFrom="column">
                  <wp:posOffset>2473878</wp:posOffset>
                </wp:positionH>
                <wp:positionV relativeFrom="paragraph">
                  <wp:posOffset>242049</wp:posOffset>
                </wp:positionV>
                <wp:extent cx="238760" cy="220345"/>
                <wp:effectExtent l="0" t="0" r="15240" b="825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D68E5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C67731" id="Rectangle 172" o:spid="_x0000_s1162" style="position:absolute;margin-left:194.8pt;margin-top:19.05pt;width:18.8pt;height:17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" fillcolor="#fff2cc [663]" strokecolor="#1f4d78 [1604]" strokeweight="1pt">
                <v:textbox inset="0,0,0,0">
                  <w:txbxContent>
                    <w:p w14:paraId="054D68E5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E6207" wp14:editId="75E3724B">
                <wp:simplePos x="0" y="0"/>
                <wp:positionH relativeFrom="column">
                  <wp:posOffset>-24227</wp:posOffset>
                </wp:positionH>
                <wp:positionV relativeFrom="paragraph">
                  <wp:posOffset>227515</wp:posOffset>
                </wp:positionV>
                <wp:extent cx="255270" cy="220345"/>
                <wp:effectExtent l="0" t="0" r="11430" b="825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157E1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5E6207" id="Rectangle 169" o:spid="_x0000_s1163" style="position:absolute;margin-left:-1.9pt;margin-top:17.9pt;width:20.1pt;height:17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" fillcolor="#fff2cc [663]" strokecolor="#1f4d78 [1604]" strokeweight="1pt">
                <v:textbox inset="0,0,0,0">
                  <w:txbxContent>
                    <w:p w14:paraId="5C8157E1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119A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A49996" wp14:editId="12A4F087">
                <wp:simplePos x="0" y="0"/>
                <wp:positionH relativeFrom="column">
                  <wp:posOffset>5182821</wp:posOffset>
                </wp:positionH>
                <wp:positionV relativeFrom="paragraph">
                  <wp:posOffset>65063</wp:posOffset>
                </wp:positionV>
                <wp:extent cx="246380" cy="220345"/>
                <wp:effectExtent l="0" t="0" r="0" b="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8631F" w14:textId="77777777" w:rsidR="000119A7" w:rsidRPr="00E322BA" w:rsidRDefault="000119A7" w:rsidP="000119A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322BA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31A49996" id="Rectangle 132" o:spid="_x0000_s1164" style="position:absolute;margin-left:408.1pt;margin-top:5.1pt;width:19.4pt;height:17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" fillcolor="#fbe4d5 [661]" strokecolor="#1f4d78 [1604]" strokeweight="1pt">
                <v:textbox inset="0,0,0,0">
                  <w:txbxContent>
                    <w:p w14:paraId="6E78631F" w14:textId="77777777" w:rsidR="000119A7" w:rsidRPr="00E322BA" w:rsidRDefault="000119A7" w:rsidP="000119A7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E322BA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119A7" w:rsidRPr="000119A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AC2722" wp14:editId="5366371D">
                <wp:simplePos x="0" y="0"/>
                <wp:positionH relativeFrom="column">
                  <wp:posOffset>7582225</wp:posOffset>
                </wp:positionH>
                <wp:positionV relativeFrom="paragraph">
                  <wp:posOffset>67945</wp:posOffset>
                </wp:positionV>
                <wp:extent cx="246380" cy="220345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1A0B1" w14:textId="77777777" w:rsidR="000119A7" w:rsidRPr="00E322BA" w:rsidRDefault="000119A7" w:rsidP="000119A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322BA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5CAC2722" id="Rectangle 135" o:spid="_x0000_s1165" style="position:absolute;margin-left:597.05pt;margin-top:5.35pt;width:19.4pt;height:1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" fillcolor="#fbe4d5 [661]" strokecolor="#1f4d78 [1604]" strokeweight="1pt">
                <v:textbox inset="0,0,0,0">
                  <w:txbxContent>
                    <w:p w14:paraId="0871A0B1" w14:textId="77777777" w:rsidR="000119A7" w:rsidRPr="00E322BA" w:rsidRDefault="000119A7" w:rsidP="000119A7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E322BA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90D6999" w14:textId="77777777" w:rsidR="00175567" w:rsidRPr="00175567" w:rsidRDefault="00175567" w:rsidP="00175567"/>
    <w:p w14:paraId="6298D86A" w14:textId="77777777" w:rsidR="009A0D9F" w:rsidRPr="00175567" w:rsidRDefault="00175567" w:rsidP="00175567">
      <w:pPr>
        <w:tabs>
          <w:tab w:val="left" w:pos="6513"/>
        </w:tabs>
      </w:pPr>
      <w:r>
        <w:tab/>
      </w:r>
    </w:p>
    <w:sectPr w:rsidR="009A0D9F" w:rsidRPr="00175567" w:rsidSect="008F6E3D">
      <w:headerReference w:type="default" r:id="rId54"/>
      <w:footerReference w:type="default" r:id="rId55"/>
      <w:pgSz w:w="16838" w:h="11906" w:orient="landscape"/>
      <w:pgMar w:top="709" w:right="395" w:bottom="566" w:left="567" w:header="425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F24BD" w14:textId="77777777" w:rsidR="00D66197" w:rsidRDefault="00D66197" w:rsidP="00180B91">
      <w:pPr>
        <w:spacing w:after="0" w:line="240" w:lineRule="auto"/>
      </w:pPr>
      <w:r>
        <w:separator/>
      </w:r>
    </w:p>
  </w:endnote>
  <w:endnote w:type="continuationSeparator" w:id="0">
    <w:p w14:paraId="1F9B093A" w14:textId="77777777" w:rsidR="00D66197" w:rsidRDefault="00D66197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C600E" w14:textId="77777777" w:rsidR="00282F0B" w:rsidRDefault="0016674F" w:rsidP="009A4B6E">
    <w:pPr>
      <w:pStyle w:val="Footer"/>
      <w:tabs>
        <w:tab w:val="clear" w:pos="4513"/>
        <w:tab w:val="clear" w:pos="9026"/>
        <w:tab w:val="left" w:pos="988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E97F13" wp14:editId="6BBCE9E5">
              <wp:simplePos x="0" y="0"/>
              <wp:positionH relativeFrom="column">
                <wp:posOffset>5029200</wp:posOffset>
              </wp:positionH>
              <wp:positionV relativeFrom="paragraph">
                <wp:posOffset>97350</wp:posOffset>
              </wp:positionV>
              <wp:extent cx="2953901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3901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8A0FF1" w14:textId="77777777" w:rsidR="009A4B6E" w:rsidRPr="009A4B6E" w:rsidRDefault="0016674F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Last Updated: </w:t>
                          </w:r>
                          <w:r w:rsidR="00E322BA">
                            <w:rPr>
                              <w:color w:val="FFFFFF" w:themeColor="background1"/>
                            </w:rPr>
                            <w:t>10</w:t>
                          </w:r>
                          <w:r>
                            <w:rPr>
                              <w:color w:val="FFFFFF" w:themeColor="background1"/>
                            </w:rPr>
                            <w:t>/0</w:t>
                          </w:r>
                          <w:r w:rsidR="00E322BA">
                            <w:rPr>
                              <w:color w:val="FFFFFF" w:themeColor="background1"/>
                            </w:rPr>
                            <w:t>5</w:t>
                          </w:r>
                          <w:r>
                            <w:rPr>
                              <w:color w:val="FFFFFF" w:themeColor="background1"/>
                            </w:rPr>
                            <w:t>/202</w:t>
                          </w:r>
                          <w:r w:rsidR="00E322BA"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E97F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6" type="#_x0000_t202" style="position:absolute;margin-left:396pt;margin-top:7.65pt;width:232.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" filled="f" stroked="f" strokeweight=".5pt">
              <v:textbox>
                <w:txbxContent>
                  <w:p w14:paraId="228A0FF1" w14:textId="77777777" w:rsidR="009A4B6E" w:rsidRPr="009A4B6E" w:rsidRDefault="0016674F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 xml:space="preserve">Last Updated: </w:t>
                    </w:r>
                    <w:r w:rsidR="00E322BA">
                      <w:rPr>
                        <w:color w:val="FFFFFF" w:themeColor="background1"/>
                      </w:rPr>
                      <w:t>10</w:t>
                    </w:r>
                    <w:r>
                      <w:rPr>
                        <w:color w:val="FFFFFF" w:themeColor="background1"/>
                      </w:rPr>
                      <w:t>/0</w:t>
                    </w:r>
                    <w:r w:rsidR="00E322BA">
                      <w:rPr>
                        <w:color w:val="FFFFFF" w:themeColor="background1"/>
                      </w:rPr>
                      <w:t>5</w:t>
                    </w:r>
                    <w:r>
                      <w:rPr>
                        <w:color w:val="FFFFFF" w:themeColor="background1"/>
                      </w:rPr>
                      <w:t>/202</w:t>
                    </w:r>
                    <w:r w:rsidR="00E322BA"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5F161F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965E8E8" wp14:editId="65A4E9B7">
          <wp:simplePos x="0" y="0"/>
          <wp:positionH relativeFrom="column">
            <wp:posOffset>-369878</wp:posOffset>
          </wp:positionH>
          <wp:positionV relativeFrom="paragraph">
            <wp:posOffset>56205</wp:posOffset>
          </wp:positionV>
          <wp:extent cx="10704812" cy="53402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ELP_Word_Spanish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4812" cy="53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B6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D45BB" w14:textId="77777777" w:rsidR="00D66197" w:rsidRDefault="00D66197" w:rsidP="00180B91">
      <w:pPr>
        <w:spacing w:after="0" w:line="240" w:lineRule="auto"/>
      </w:pPr>
      <w:r>
        <w:separator/>
      </w:r>
    </w:p>
  </w:footnote>
  <w:footnote w:type="continuationSeparator" w:id="0">
    <w:p w14:paraId="0E817BB8" w14:textId="77777777" w:rsidR="00D66197" w:rsidRDefault="00D66197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98FE9" w14:textId="77777777"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161D5"/>
    <w:multiLevelType w:val="hybridMultilevel"/>
    <w:tmpl w:val="DD50FD6C"/>
    <w:lvl w:ilvl="0" w:tplc="AB9C2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5051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A8EE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C3E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C6C1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683F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5C1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466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3242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197"/>
    <w:rsid w:val="000119A7"/>
    <w:rsid w:val="000B40EC"/>
    <w:rsid w:val="001523DD"/>
    <w:rsid w:val="0016674F"/>
    <w:rsid w:val="00175567"/>
    <w:rsid w:val="00180B91"/>
    <w:rsid w:val="001E64B0"/>
    <w:rsid w:val="001F672F"/>
    <w:rsid w:val="002443BF"/>
    <w:rsid w:val="00282F0B"/>
    <w:rsid w:val="00312592"/>
    <w:rsid w:val="00460C70"/>
    <w:rsid w:val="005F161F"/>
    <w:rsid w:val="00637452"/>
    <w:rsid w:val="00701821"/>
    <w:rsid w:val="007E5F8C"/>
    <w:rsid w:val="008D081F"/>
    <w:rsid w:val="008D244C"/>
    <w:rsid w:val="008F6E3D"/>
    <w:rsid w:val="00964162"/>
    <w:rsid w:val="009A0D9F"/>
    <w:rsid w:val="009A4B6E"/>
    <w:rsid w:val="00A277F2"/>
    <w:rsid w:val="00A372BB"/>
    <w:rsid w:val="00A50A62"/>
    <w:rsid w:val="00AA2E2D"/>
    <w:rsid w:val="00AF1BA1"/>
    <w:rsid w:val="00BB344F"/>
    <w:rsid w:val="00C60B0E"/>
    <w:rsid w:val="00D66197"/>
    <w:rsid w:val="00E322BA"/>
    <w:rsid w:val="00ED407D"/>
    <w:rsid w:val="00F1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819B1"/>
  <w15:chartTrackingRefBased/>
  <w15:docId w15:val="{FD091F8C-2AAB-E241-81A7-E53F7579F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2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1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7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7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a794e7f908ebd08e/University%20Job/NCELP/NCELP%20Teaching%20Resources/Speaking%20cards/Sp_SOW_T3.2_W3_lesson_1_speaking_c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2D5E7-958B-3F43-8800-66460CF1D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Sp_SOW_T3.2_W3_lesson_1_speaking_card.dotx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1</cp:revision>
  <dcterms:created xsi:type="dcterms:W3CDTF">2022-05-11T10:17:00Z</dcterms:created>
  <dcterms:modified xsi:type="dcterms:W3CDTF">2022-05-11T10:17:00Z</dcterms:modified>
</cp:coreProperties>
</file>